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12D" w:rsidRPr="00622B33" w:rsidRDefault="00EE2B2B" w:rsidP="003C50A9">
      <w:pPr>
        <w:pStyle w:val="Titel"/>
        <w:spacing w:before="120"/>
      </w:pPr>
      <w:proofErr w:type="spellStart"/>
      <w:r>
        <w:t>Grätzelzelle</w:t>
      </w:r>
      <w:proofErr w:type="spellEnd"/>
      <w:r>
        <w:t xml:space="preserve"> - e</w:t>
      </w:r>
      <w:r w:rsidR="00B5512D" w:rsidRPr="00622B33">
        <w:t>lektrischer Strom aus Licht</w:t>
      </w:r>
    </w:p>
    <w:p w:rsidR="003342DA" w:rsidRPr="00EE2B2B" w:rsidRDefault="00844647" w:rsidP="00EE2B2B">
      <w:pPr>
        <w:pStyle w:val="berschrift1"/>
      </w:pPr>
      <w:r w:rsidRPr="00EE2B2B">
        <w:t xml:space="preserve">1. </w:t>
      </w:r>
      <w:r w:rsidR="003342DA" w:rsidRPr="00EE2B2B">
        <w:t>Einleitung</w:t>
      </w:r>
    </w:p>
    <w:p w:rsidR="00D03CB4" w:rsidRPr="006F63FD" w:rsidRDefault="00D03CB4" w:rsidP="00DC4C46">
      <w:pPr>
        <w:pStyle w:val="Textkrper"/>
        <w:spacing w:line="249" w:lineRule="auto"/>
        <w:ind w:right="3"/>
        <w:jc w:val="both"/>
      </w:pPr>
      <w:r w:rsidRPr="006F63FD">
        <w:t xml:space="preserve">Die Sonne ist für uns eine (beinahe) unerschöpfliche Energiequelle. </w:t>
      </w:r>
      <w:r w:rsidR="003761EA" w:rsidRPr="006F63FD">
        <w:t>Die Intensität der Sonnen</w:t>
      </w:r>
      <w:r w:rsidR="00FA34B3" w:rsidRPr="006F63FD">
        <w:softHyphen/>
      </w:r>
      <w:r w:rsidR="003761EA" w:rsidRPr="006F63FD">
        <w:t>strahlung, welche die Erdoberfläche erreicht, beträgt 1000 W/m</w:t>
      </w:r>
      <w:r w:rsidR="003761EA" w:rsidRPr="006F63FD">
        <w:rPr>
          <w:vertAlign w:val="superscript"/>
        </w:rPr>
        <w:t>2</w:t>
      </w:r>
      <w:r w:rsidR="003761EA" w:rsidRPr="006F63FD">
        <w:t xml:space="preserve">. Das </w:t>
      </w:r>
      <w:proofErr w:type="spellStart"/>
      <w:r w:rsidR="003761EA" w:rsidRPr="006F63FD">
        <w:t>heisst</w:t>
      </w:r>
      <w:proofErr w:type="spellEnd"/>
      <w:r w:rsidR="003761EA" w:rsidRPr="006F63FD">
        <w:t xml:space="preserve">, die Sonne </w:t>
      </w:r>
      <w:r w:rsidR="003C50A9" w:rsidRPr="006F63FD">
        <w:t xml:space="preserve">liefert </w:t>
      </w:r>
      <w:r w:rsidR="003761EA" w:rsidRPr="006F63FD">
        <w:t xml:space="preserve">jeden Tag so viel Energie, wie in </w:t>
      </w:r>
      <w:r w:rsidR="0042308E" w:rsidRPr="006F63FD">
        <w:t xml:space="preserve">ca. </w:t>
      </w:r>
      <w:r w:rsidR="003C50A9">
        <w:t>10%</w:t>
      </w:r>
      <w:r w:rsidR="0042308E" w:rsidRPr="006F63FD">
        <w:t xml:space="preserve"> aller bekannten fossilen Energieträger</w:t>
      </w:r>
      <w:r w:rsidR="003761EA" w:rsidRPr="006F63FD">
        <w:t xml:space="preserve"> steckt. </w:t>
      </w:r>
      <w:r w:rsidR="0042308E" w:rsidRPr="006F63FD">
        <w:t xml:space="preserve">Die Natur hat mit der Photosynthese eine Möglichkeit </w:t>
      </w:r>
      <w:r w:rsidR="00D503B9" w:rsidRPr="006F63FD">
        <w:t>gefunden</w:t>
      </w:r>
      <w:r w:rsidR="0042308E" w:rsidRPr="006F63FD">
        <w:t>,</w:t>
      </w:r>
      <w:r w:rsidR="00FA34B3" w:rsidRPr="006F63FD">
        <w:t xml:space="preserve"> diese Energie zu nutzen. M</w:t>
      </w:r>
      <w:r w:rsidR="001D6819" w:rsidRPr="006F63FD">
        <w:t xml:space="preserve">it Hilfe des Sonnenlichts </w:t>
      </w:r>
      <w:r w:rsidR="00FA34B3" w:rsidRPr="006F63FD">
        <w:t xml:space="preserve">wird </w:t>
      </w:r>
      <w:r w:rsidR="00EB200D" w:rsidRPr="006F63FD">
        <w:t>das</w:t>
      </w:r>
      <w:r w:rsidR="001D6819" w:rsidRPr="006F63FD">
        <w:t xml:space="preserve"> energiearme NAD</w:t>
      </w:r>
      <w:r w:rsidR="00EB200D" w:rsidRPr="006F63FD">
        <w:t>P</w:t>
      </w:r>
      <w:r w:rsidR="00EB200D" w:rsidRPr="006F63FD">
        <w:rPr>
          <w:vertAlign w:val="superscript"/>
        </w:rPr>
        <w:t>+</w:t>
      </w:r>
      <w:r w:rsidR="00EB200D" w:rsidRPr="006F63FD">
        <w:t xml:space="preserve"> wieder in energiereiches NADPH </w:t>
      </w:r>
      <w:r w:rsidR="00FA34B3" w:rsidRPr="006F63FD">
        <w:t>umgewandelt</w:t>
      </w:r>
      <w:r w:rsidR="00EB200D" w:rsidRPr="006F63FD">
        <w:t xml:space="preserve">. </w:t>
      </w:r>
      <w:r w:rsidR="00FA34B3" w:rsidRPr="006F63FD">
        <w:t>Dabei wird</w:t>
      </w:r>
      <w:r w:rsidR="00EB200D" w:rsidRPr="006F63FD">
        <w:t xml:space="preserve"> Licht vom Farbstoff Chlorophyll aufgenommen (absorbiert). </w:t>
      </w:r>
      <w:r w:rsidR="0023345F" w:rsidRPr="006F63FD">
        <w:t>Da</w:t>
      </w:r>
      <w:r w:rsidR="00D503B9" w:rsidRPr="006F63FD">
        <w:softHyphen/>
      </w:r>
      <w:r w:rsidR="00FA34B3" w:rsidRPr="006F63FD">
        <w:t>durch</w:t>
      </w:r>
      <w:r w:rsidR="0023345F" w:rsidRPr="006F63FD">
        <w:t xml:space="preserve"> werden Elektronen des Farbstoffs angeregt (auf ein höheres Energieniveau gebracht). Entscheidend ist nun, dass diese Elektronen von einem Akzeptor abgefangen werden, bevor sie ihre Energie </w:t>
      </w:r>
      <w:r w:rsidR="003C50A9" w:rsidRPr="006F63FD">
        <w:t>wieder abgeben</w:t>
      </w:r>
      <w:r w:rsidR="003C50A9">
        <w:t>,</w:t>
      </w:r>
      <w:r w:rsidR="003C50A9" w:rsidRPr="006F63FD">
        <w:t xml:space="preserve"> </w:t>
      </w:r>
      <w:r w:rsidR="0023345F" w:rsidRPr="006F63FD">
        <w:t>in Form von Wärme an die Umgebung.</w:t>
      </w:r>
    </w:p>
    <w:p w:rsidR="003C50A9" w:rsidRPr="006F63FD" w:rsidRDefault="00A36B9F" w:rsidP="00DC4C46">
      <w:pPr>
        <w:pStyle w:val="Textkrper"/>
        <w:spacing w:line="249" w:lineRule="auto"/>
        <w:ind w:right="3"/>
        <w:jc w:val="both"/>
        <w:rPr>
          <w:lang w:val="de-CH"/>
        </w:rPr>
      </w:pPr>
      <w:r w:rsidRPr="006F63FD">
        <w:t xml:space="preserve">Prof. Michael </w:t>
      </w:r>
      <w:proofErr w:type="spellStart"/>
      <w:r w:rsidRPr="006F63FD">
        <w:t>Grätzel</w:t>
      </w:r>
      <w:proofErr w:type="spellEnd"/>
      <w:r w:rsidRPr="006F63FD">
        <w:t xml:space="preserve"> (EPFL) entwickelte die </w:t>
      </w:r>
      <w:r w:rsidR="004933E3" w:rsidRPr="006F63FD">
        <w:t>sog</w:t>
      </w:r>
      <w:r w:rsidR="003C50A9">
        <w:t>enannte</w:t>
      </w:r>
      <w:r w:rsidR="004933E3" w:rsidRPr="006F63FD">
        <w:t xml:space="preserve"> </w:t>
      </w:r>
      <w:proofErr w:type="spellStart"/>
      <w:r w:rsidR="0076377B">
        <w:t>Grätzel</w:t>
      </w:r>
      <w:r w:rsidRPr="006F63FD">
        <w:t>zelle</w:t>
      </w:r>
      <w:proofErr w:type="spellEnd"/>
      <w:r w:rsidRPr="006F63FD">
        <w:t xml:space="preserve"> im Jahr 1991.</w:t>
      </w:r>
      <w:r w:rsidR="004933E3" w:rsidRPr="006F63FD">
        <w:t xml:space="preserve"> Sie wird als </w:t>
      </w:r>
      <w:r w:rsidR="00B97BBF">
        <w:t>F</w:t>
      </w:r>
      <w:r w:rsidR="0076377B">
        <w:t>arbstoff-sensibilisierte Solar</w:t>
      </w:r>
      <w:r w:rsidR="004933E3" w:rsidRPr="006F63FD">
        <w:t xml:space="preserve">zelle bezeichnet </w:t>
      </w:r>
      <w:r w:rsidR="003C50A9">
        <w:t>und</w:t>
      </w:r>
      <w:r w:rsidRPr="006F63FD">
        <w:t xml:space="preserve"> basiert auf den </w:t>
      </w:r>
      <w:r w:rsidR="0076377B">
        <w:t>gleichen Prinzi</w:t>
      </w:r>
      <w:r w:rsidRPr="006F63FD">
        <w:t xml:space="preserve">pien wie die Photosynthese. Auch hier absorbieren Farbstoffmoleküle Licht mit Wellenlängen zwischen 400 und 800 nm. </w:t>
      </w:r>
      <w:r w:rsidR="004A2157" w:rsidRPr="006F63FD">
        <w:t>Eine Titandioxid-Schicht übernimmt die Rolle des Akzeptors, welcher die angeregten Elektronen rasch über</w:t>
      </w:r>
      <w:r w:rsidR="00E67ABF" w:rsidRPr="006F63FD">
        <w:softHyphen/>
      </w:r>
      <w:r w:rsidR="004A2157" w:rsidRPr="006F63FD">
        <w:t xml:space="preserve">nimmt. </w:t>
      </w:r>
      <w:r w:rsidR="003C50A9">
        <w:tab/>
      </w:r>
      <w:r w:rsidR="003C50A9">
        <w:br/>
      </w:r>
      <w:r w:rsidR="00B97BBF">
        <w:rPr>
          <w:lang w:val="de-CH"/>
        </w:rPr>
        <w:t xml:space="preserve">Weshalb heisst die Zelle </w:t>
      </w:r>
      <w:r w:rsidR="00B97BBF" w:rsidRPr="00B97BBF">
        <w:rPr>
          <w:i/>
          <w:lang w:val="de-CH"/>
        </w:rPr>
        <w:t>F</w:t>
      </w:r>
      <w:r w:rsidR="003C50A9" w:rsidRPr="00B97BBF">
        <w:rPr>
          <w:i/>
          <w:lang w:val="de-CH"/>
        </w:rPr>
        <w:t>arbstoff-sensibilisiert</w:t>
      </w:r>
      <w:r w:rsidR="003C50A9" w:rsidRPr="006F63FD">
        <w:rPr>
          <w:lang w:val="de-CH"/>
        </w:rPr>
        <w:t xml:space="preserve"> (</w:t>
      </w:r>
      <w:proofErr w:type="spellStart"/>
      <w:r w:rsidR="003C50A9" w:rsidRPr="006F63FD">
        <w:rPr>
          <w:lang w:val="de-CH"/>
        </w:rPr>
        <w:t>dye-sensitized</w:t>
      </w:r>
      <w:proofErr w:type="spellEnd"/>
      <w:r w:rsidR="003C50A9" w:rsidRPr="006F63FD">
        <w:rPr>
          <w:lang w:val="de-CH"/>
        </w:rPr>
        <w:t xml:space="preserve"> solar </w:t>
      </w:r>
      <w:proofErr w:type="spellStart"/>
      <w:r w:rsidR="003C50A9" w:rsidRPr="006F63FD">
        <w:rPr>
          <w:lang w:val="de-CH"/>
        </w:rPr>
        <w:t>cell</w:t>
      </w:r>
      <w:proofErr w:type="spellEnd"/>
      <w:r w:rsidR="003C50A9" w:rsidRPr="006F63FD">
        <w:rPr>
          <w:lang w:val="de-CH"/>
        </w:rPr>
        <w:t>, DSSC)? Im Halbleiter Titandioxid vermögen nur sehr energiereiche Lichtquanten (UV-Strahlen) Elektronen aus dem Valenzband ins Leitungsband anzuregen. Farbstoffe absorbieren aber bereits im sichtbaren Bereich des Sonnen</w:t>
      </w:r>
      <w:r w:rsidR="003C50A9" w:rsidRPr="006F63FD">
        <w:rPr>
          <w:lang w:val="de-CH"/>
        </w:rPr>
        <w:softHyphen/>
        <w:t xml:space="preserve">spektrums. Als </w:t>
      </w:r>
      <w:proofErr w:type="spellStart"/>
      <w:r w:rsidR="003C50A9" w:rsidRPr="006F63FD">
        <w:rPr>
          <w:lang w:val="de-CH"/>
        </w:rPr>
        <w:t>Photosensibilisator</w:t>
      </w:r>
      <w:proofErr w:type="spellEnd"/>
      <w:r w:rsidR="003C50A9" w:rsidRPr="006F63FD">
        <w:rPr>
          <w:lang w:val="de-CH"/>
        </w:rPr>
        <w:t xml:space="preserve"> überträgt das angeregte Farbstoffmolekül </w:t>
      </w:r>
      <w:r w:rsidR="000217FB">
        <w:rPr>
          <w:lang w:val="de-CH"/>
        </w:rPr>
        <w:t>energiereiche</w:t>
      </w:r>
      <w:r w:rsidR="003C50A9" w:rsidRPr="006F63FD">
        <w:rPr>
          <w:lang w:val="de-CH"/>
        </w:rPr>
        <w:t xml:space="preserve"> Elektronen auf die Titandioxidschicht, welche diese dann an den elektrischen Leiter abgeben kann. Der Farbstoff wirkt also als eine Art „</w:t>
      </w:r>
      <w:r w:rsidR="000217FB">
        <w:rPr>
          <w:lang w:val="de-CH"/>
        </w:rPr>
        <w:t>Anregungs-</w:t>
      </w:r>
      <w:r w:rsidR="003C50A9" w:rsidRPr="006F63FD">
        <w:rPr>
          <w:lang w:val="de-CH"/>
        </w:rPr>
        <w:t xml:space="preserve">Katalysator“. </w:t>
      </w:r>
      <w:r w:rsidR="003C50A9">
        <w:rPr>
          <w:lang w:val="de-CH"/>
        </w:rPr>
        <w:tab/>
      </w:r>
      <w:r w:rsidR="003C50A9">
        <w:rPr>
          <w:lang w:val="de-CH"/>
        </w:rPr>
        <w:br/>
      </w:r>
      <w:r w:rsidR="004A2157" w:rsidRPr="006F63FD">
        <w:t xml:space="preserve">Anstelle von Wasser als Reduktionsmittel in der Photosynthese fungiert </w:t>
      </w:r>
      <w:r w:rsidR="003342DA" w:rsidRPr="006F63FD">
        <w:t xml:space="preserve">hier ein Iodid-Ion. </w:t>
      </w:r>
      <w:r w:rsidR="00E67ABF" w:rsidRPr="006F63FD">
        <w:t xml:space="preserve">Es </w:t>
      </w:r>
      <w:r w:rsidR="0020468A" w:rsidRPr="006F63FD">
        <w:t xml:space="preserve">entsteht dabei das Oxidationsmittel </w:t>
      </w:r>
      <w:proofErr w:type="spellStart"/>
      <w:r w:rsidR="0020468A" w:rsidRPr="006F63FD">
        <w:t>Triiodid</w:t>
      </w:r>
      <w:proofErr w:type="spellEnd"/>
      <w:r w:rsidR="0020468A" w:rsidRPr="006F63FD">
        <w:t>-Ion</w:t>
      </w:r>
      <w:r w:rsidR="0020468A" w:rsidRPr="006F63FD">
        <w:rPr>
          <w:vertAlign w:val="superscript"/>
        </w:rPr>
        <w:t>-</w:t>
      </w:r>
      <w:r w:rsidR="0020468A" w:rsidRPr="006F63FD">
        <w:t xml:space="preserve">, welches an der Gegenelektrode wieder zum Iodid-Ion reduziert wird. </w:t>
      </w:r>
      <w:proofErr w:type="spellStart"/>
      <w:r w:rsidR="0081633F" w:rsidRPr="006F63FD">
        <w:rPr>
          <w:lang w:val="en-GB"/>
        </w:rPr>
        <w:t>Treffend</w:t>
      </w:r>
      <w:proofErr w:type="spellEnd"/>
      <w:r w:rsidR="0081633F" w:rsidRPr="006F63FD">
        <w:rPr>
          <w:lang w:val="en-GB"/>
        </w:rPr>
        <w:t xml:space="preserve"> </w:t>
      </w:r>
      <w:proofErr w:type="spellStart"/>
      <w:r w:rsidR="0081633F" w:rsidRPr="006F63FD">
        <w:rPr>
          <w:lang w:val="en-GB"/>
        </w:rPr>
        <w:t>fasst</w:t>
      </w:r>
      <w:proofErr w:type="spellEnd"/>
      <w:r w:rsidR="0081633F" w:rsidRPr="006F63FD">
        <w:rPr>
          <w:lang w:val="en-GB"/>
        </w:rPr>
        <w:t xml:space="preserve"> </w:t>
      </w:r>
      <w:proofErr w:type="spellStart"/>
      <w:r w:rsidR="0081633F" w:rsidRPr="006F63FD">
        <w:rPr>
          <w:lang w:val="en-GB"/>
        </w:rPr>
        <w:t>Grätzel</w:t>
      </w:r>
      <w:proofErr w:type="spellEnd"/>
      <w:r w:rsidR="0081633F" w:rsidRPr="006F63FD">
        <w:rPr>
          <w:lang w:val="en-GB"/>
        </w:rPr>
        <w:t xml:space="preserve"> </w:t>
      </w:r>
      <w:proofErr w:type="spellStart"/>
      <w:r w:rsidR="0081633F" w:rsidRPr="006F63FD">
        <w:rPr>
          <w:lang w:val="en-GB"/>
        </w:rPr>
        <w:t>zusammen</w:t>
      </w:r>
      <w:proofErr w:type="spellEnd"/>
      <w:r w:rsidR="0081633F" w:rsidRPr="006F63FD">
        <w:rPr>
          <w:lang w:val="en-GB"/>
        </w:rPr>
        <w:t>: „Like the coupled processes of photosynthe</w:t>
      </w:r>
      <w:r w:rsidR="00F96751" w:rsidRPr="006F63FD">
        <w:rPr>
          <w:lang w:val="en-GB"/>
        </w:rPr>
        <w:t>s</w:t>
      </w:r>
      <w:r w:rsidR="0081633F" w:rsidRPr="006F63FD">
        <w:rPr>
          <w:lang w:val="en-GB"/>
        </w:rPr>
        <w:t>is an</w:t>
      </w:r>
      <w:r w:rsidR="00F96751" w:rsidRPr="006F63FD">
        <w:rPr>
          <w:lang w:val="en-GB"/>
        </w:rPr>
        <w:t>d</w:t>
      </w:r>
      <w:r w:rsidR="0081633F" w:rsidRPr="006F63FD">
        <w:rPr>
          <w:lang w:val="en-GB"/>
        </w:rPr>
        <w:t xml:space="preserve"> respiration found in the biosphere, the light</w:t>
      </w:r>
      <w:r w:rsidR="00F96751" w:rsidRPr="006F63FD">
        <w:rPr>
          <w:lang w:val="en-GB"/>
        </w:rPr>
        <w:t>-</w:t>
      </w:r>
      <w:r w:rsidR="0081633F" w:rsidRPr="006F63FD">
        <w:rPr>
          <w:lang w:val="en-GB"/>
        </w:rPr>
        <w:t xml:space="preserve">driven electrochemical process in the </w:t>
      </w:r>
      <w:proofErr w:type="spellStart"/>
      <w:r w:rsidR="0081633F" w:rsidRPr="006F63FD">
        <w:rPr>
          <w:lang w:val="en-GB"/>
        </w:rPr>
        <w:t>nanocrystalline</w:t>
      </w:r>
      <w:proofErr w:type="spellEnd"/>
      <w:r w:rsidR="0081633F" w:rsidRPr="006F63FD">
        <w:rPr>
          <w:lang w:val="en-GB"/>
        </w:rPr>
        <w:t xml:space="preserve"> solar cell is regenerative und forms a closed </w:t>
      </w:r>
      <w:r w:rsidR="00CF1CE8" w:rsidRPr="006F63FD">
        <w:rPr>
          <w:lang w:val="en-GB"/>
        </w:rPr>
        <w:t>cycle that converts light into useful forms.”</w:t>
      </w:r>
      <w:r w:rsidR="00CF1CE8" w:rsidRPr="006F63FD">
        <w:rPr>
          <w:rStyle w:val="Endnotenzeichen"/>
          <w:lang w:val="en-GB"/>
        </w:rPr>
        <w:endnoteReference w:id="1"/>
      </w:r>
      <w:r w:rsidR="004933E3" w:rsidRPr="006F63FD">
        <w:rPr>
          <w:lang w:val="en-GB"/>
        </w:rPr>
        <w:t xml:space="preserve"> </w:t>
      </w:r>
      <w:r w:rsidR="00AF011E" w:rsidRPr="006F63FD">
        <w:rPr>
          <w:lang w:val="en-GB"/>
        </w:rPr>
        <w:t xml:space="preserve"> </w:t>
      </w:r>
      <w:r w:rsidR="003C50A9">
        <w:rPr>
          <w:lang w:val="en-GB"/>
        </w:rPr>
        <w:tab/>
      </w:r>
    </w:p>
    <w:p w:rsidR="008057BE" w:rsidRPr="006F63FD" w:rsidRDefault="003C50A9" w:rsidP="00EE2B2B">
      <w:pPr>
        <w:pStyle w:val="berschrift1"/>
      </w:pPr>
      <w:r w:rsidRPr="00833578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3088640</wp:posOffset>
                </wp:positionH>
                <wp:positionV relativeFrom="paragraph">
                  <wp:posOffset>193675</wp:posOffset>
                </wp:positionV>
                <wp:extent cx="3112135" cy="2182495"/>
                <wp:effectExtent l="0" t="0" r="12065" b="27305"/>
                <wp:wrapNone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6098" y="170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71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99" y="171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96C55" id="Group 5" o:spid="_x0000_s1026" style="position:absolute;margin-left:243.2pt;margin-top:15.25pt;width:245.05pt;height:171.85pt;z-index:251652096;mso-position-horizontal-relative:margin" coordorigin="6098,170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099;top:171;width:4899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">
                  <v:imagedata r:id="rId8" o:title=""/>
                </v:shape>
                <v:rect id="Rectangle 7" o:spid="_x0000_s1028" style="position:absolute;left:6099;top:171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" filled="f" strokecolor="#231f20" strokeweight=".1pt"/>
                <w10:wrap anchorx="margin"/>
              </v:group>
            </w:pict>
          </mc:Fallback>
        </mc:AlternateContent>
      </w:r>
      <w:r w:rsidR="00844647">
        <w:t xml:space="preserve">2. </w:t>
      </w:r>
      <w:r w:rsidR="00973FB7" w:rsidRPr="006F63FD">
        <w:t xml:space="preserve">Wie funktioniert eine </w:t>
      </w:r>
      <w:proofErr w:type="spellStart"/>
      <w:r w:rsidR="00973FB7" w:rsidRPr="006F63FD">
        <w:t>Grätzelzelle</w:t>
      </w:r>
      <w:proofErr w:type="spellEnd"/>
      <w:r w:rsidR="00973FB7" w:rsidRPr="006F63FD">
        <w:t>?</w:t>
      </w:r>
    </w:p>
    <w:p w:rsidR="00833578" w:rsidRDefault="00833578" w:rsidP="003201DE">
      <w:pPr>
        <w:pStyle w:val="Textkrper"/>
        <w:spacing w:before="100" w:line="249" w:lineRule="auto"/>
        <w:ind w:right="5248"/>
        <w:jc w:val="both"/>
      </w:pPr>
      <w:r w:rsidRPr="00833578">
        <w:rPr>
          <w:b/>
        </w:rPr>
        <w:t>Eine wichtige Information zu den Elektronen</w:t>
      </w:r>
    </w:p>
    <w:p w:rsidR="00B5512D" w:rsidRPr="006F63FD" w:rsidRDefault="00B5512D" w:rsidP="003201DE">
      <w:pPr>
        <w:pStyle w:val="Textkrper"/>
        <w:spacing w:line="250" w:lineRule="auto"/>
        <w:ind w:right="5248"/>
        <w:jc w:val="both"/>
      </w:pPr>
      <w:r w:rsidRPr="006F63FD">
        <w:t>Elektronen können nu</w:t>
      </w:r>
      <w:r w:rsidR="00833578">
        <w:t>r diskrete Energie</w:t>
      </w:r>
      <w:r w:rsidR="009629D1">
        <w:softHyphen/>
      </w:r>
      <w:r w:rsidR="00833578">
        <w:t>zustände ein</w:t>
      </w:r>
      <w:r w:rsidRPr="006F63FD">
        <w:t>nehmen.</w:t>
      </w:r>
      <w:r w:rsidRPr="006F63FD">
        <w:rPr>
          <w:spacing w:val="-7"/>
        </w:rPr>
        <w:t xml:space="preserve"> </w:t>
      </w:r>
      <w:r w:rsidRPr="006F63FD">
        <w:t>Sie</w:t>
      </w:r>
      <w:r w:rsidRPr="006F63FD">
        <w:rPr>
          <w:spacing w:val="-7"/>
        </w:rPr>
        <w:t xml:space="preserve"> </w:t>
      </w:r>
      <w:r w:rsidRPr="006F63FD">
        <w:t>können</w:t>
      </w:r>
      <w:r w:rsidRPr="006F63FD">
        <w:rPr>
          <w:spacing w:val="-7"/>
        </w:rPr>
        <w:t xml:space="preserve"> </w:t>
      </w:r>
      <w:r w:rsidRPr="006F63FD">
        <w:t>aber</w:t>
      </w:r>
      <w:r w:rsidRPr="006F63FD">
        <w:rPr>
          <w:spacing w:val="-7"/>
        </w:rPr>
        <w:t xml:space="preserve"> </w:t>
      </w:r>
      <w:r w:rsidRPr="006F63FD">
        <w:t>z.B.</w:t>
      </w:r>
      <w:r w:rsidRPr="006F63FD">
        <w:rPr>
          <w:spacing w:val="-7"/>
        </w:rPr>
        <w:t xml:space="preserve"> </w:t>
      </w:r>
      <w:r w:rsidRPr="006F63FD">
        <w:t>durch</w:t>
      </w:r>
      <w:r w:rsidRPr="006F63FD">
        <w:rPr>
          <w:spacing w:val="-7"/>
        </w:rPr>
        <w:t xml:space="preserve"> </w:t>
      </w:r>
      <w:r w:rsidRPr="006F63FD">
        <w:t>Lichtquanten</w:t>
      </w:r>
      <w:r w:rsidRPr="006F63FD">
        <w:rPr>
          <w:spacing w:val="-7"/>
        </w:rPr>
        <w:t xml:space="preserve"> </w:t>
      </w:r>
      <w:r w:rsidR="00833578">
        <w:t>(Pho</w:t>
      </w:r>
      <w:r w:rsidRPr="006F63FD">
        <w:t>tonen) auf ein höheres Energieniveau angeregt</w:t>
      </w:r>
      <w:r w:rsidRPr="006F63FD">
        <w:rPr>
          <w:spacing w:val="-18"/>
        </w:rPr>
        <w:t xml:space="preserve"> </w:t>
      </w:r>
      <w:r w:rsidRPr="006F63FD">
        <w:t>werden, falls die Energiedifferenz zwischen den Zuständen der Energie des Photons entspricht.</w:t>
      </w:r>
    </w:p>
    <w:p w:rsidR="003C50A9" w:rsidRDefault="003C50A9" w:rsidP="003C50A9">
      <w:pPr>
        <w:pStyle w:val="Textkrper"/>
        <w:ind w:left="567" w:right="5106" w:hanging="578"/>
        <w:rPr>
          <w:b/>
          <w:sz w:val="18"/>
          <w:szCs w:val="18"/>
        </w:rPr>
      </w:pPr>
    </w:p>
    <w:p w:rsidR="00185469" w:rsidRPr="003201DE" w:rsidRDefault="00185469" w:rsidP="00CC17C0">
      <w:pPr>
        <w:pStyle w:val="Textkrper"/>
        <w:ind w:left="567" w:right="5106" w:hanging="578"/>
        <w:rPr>
          <w:sz w:val="18"/>
          <w:szCs w:val="18"/>
        </w:rPr>
      </w:pPr>
      <w:r w:rsidRPr="003201DE">
        <w:rPr>
          <w:b/>
          <w:sz w:val="18"/>
          <w:szCs w:val="18"/>
        </w:rPr>
        <w:t>Abb.</w:t>
      </w:r>
      <w:r w:rsidR="009629D1" w:rsidRPr="003201DE">
        <w:rPr>
          <w:b/>
          <w:sz w:val="18"/>
          <w:szCs w:val="18"/>
        </w:rPr>
        <w:t xml:space="preserve"> </w:t>
      </w:r>
      <w:r w:rsidRPr="003201DE">
        <w:rPr>
          <w:b/>
          <w:sz w:val="18"/>
          <w:szCs w:val="18"/>
        </w:rPr>
        <w:t>1)</w:t>
      </w:r>
      <w:r w:rsidRPr="003201DE">
        <w:rPr>
          <w:sz w:val="18"/>
          <w:szCs w:val="18"/>
        </w:rPr>
        <w:t xml:space="preserve"> </w:t>
      </w:r>
      <w:r w:rsidR="00CC17C0">
        <w:rPr>
          <w:sz w:val="18"/>
          <w:szCs w:val="18"/>
        </w:rPr>
        <w:t>M</w:t>
      </w:r>
      <w:r w:rsidRPr="003201DE">
        <w:rPr>
          <w:sz w:val="18"/>
          <w:szCs w:val="18"/>
        </w:rPr>
        <w:t xml:space="preserve">ögliche </w:t>
      </w:r>
      <w:r w:rsidR="00CC17C0">
        <w:rPr>
          <w:sz w:val="18"/>
          <w:szCs w:val="18"/>
        </w:rPr>
        <w:t xml:space="preserve">Anregungen von Valenz-Elektronen aus </w:t>
      </w:r>
      <w:r w:rsidRPr="003201DE">
        <w:rPr>
          <w:sz w:val="18"/>
          <w:szCs w:val="18"/>
        </w:rPr>
        <w:t>dem Grund zustand in angeregte Zustände</w:t>
      </w:r>
      <w:r w:rsidR="00CC17C0">
        <w:rPr>
          <w:sz w:val="18"/>
          <w:szCs w:val="18"/>
        </w:rPr>
        <w:t>, ein sogenanntes</w:t>
      </w:r>
      <w:r w:rsidRPr="003201DE">
        <w:rPr>
          <w:sz w:val="18"/>
          <w:szCs w:val="18"/>
        </w:rPr>
        <w:t xml:space="preserve"> </w:t>
      </w:r>
      <w:hyperlink r:id="rId9" w:history="1">
        <w:r w:rsidR="00CC17C0" w:rsidRPr="00CC17C0">
          <w:rPr>
            <w:rStyle w:val="Hyperlink"/>
            <w:sz w:val="18"/>
            <w:szCs w:val="18"/>
            <w:u w:val="none"/>
          </w:rPr>
          <w:t>Jablonski-Diagramm</w:t>
        </w:r>
      </w:hyperlink>
      <w:r w:rsidR="00CC17C0">
        <w:rPr>
          <w:sz w:val="18"/>
          <w:szCs w:val="18"/>
        </w:rPr>
        <w:t>.</w:t>
      </w:r>
    </w:p>
    <w:p w:rsidR="009629D1" w:rsidRDefault="009629D1" w:rsidP="003201DE">
      <w:pPr>
        <w:pStyle w:val="Textkrper"/>
        <w:spacing w:before="100" w:line="250" w:lineRule="auto"/>
        <w:ind w:right="5248"/>
        <w:jc w:val="both"/>
      </w:pPr>
    </w:p>
    <w:p w:rsidR="003C50A9" w:rsidRPr="000217FB" w:rsidRDefault="003C50A9" w:rsidP="003201DE">
      <w:pPr>
        <w:pStyle w:val="Textkrper"/>
        <w:spacing w:before="100" w:line="250" w:lineRule="auto"/>
        <w:ind w:right="5248"/>
        <w:jc w:val="both"/>
        <w:rPr>
          <w:sz w:val="6"/>
          <w:szCs w:val="6"/>
        </w:rPr>
      </w:pPr>
    </w:p>
    <w:p w:rsidR="00592751" w:rsidRDefault="003C50A9" w:rsidP="003201DE">
      <w:pPr>
        <w:pStyle w:val="Textkrper"/>
        <w:spacing w:before="100" w:line="250" w:lineRule="auto"/>
        <w:ind w:right="5248"/>
        <w:jc w:val="both"/>
      </w:pPr>
      <w:r w:rsidRPr="003C66A3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3088640</wp:posOffset>
                </wp:positionH>
                <wp:positionV relativeFrom="paragraph">
                  <wp:posOffset>69215</wp:posOffset>
                </wp:positionV>
                <wp:extent cx="3112135" cy="2182495"/>
                <wp:effectExtent l="0" t="0" r="12065" b="2730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6098" y="144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45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99" y="145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1CD22" id="Group 8" o:spid="_x0000_s1026" style="position:absolute;margin-left:243.2pt;margin-top:5.45pt;width:245.05pt;height:171.85pt;z-index:251653120;mso-position-horizontal-relative:margin" coordorigin="6098,144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">
                <v:shape id="Picture 9" o:spid="_x0000_s1027" type="#_x0000_t75" style="position:absolute;left:6099;top:145;width:4899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">
                  <v:imagedata r:id="rId11" o:title=""/>
                </v:shape>
                <v:rect id="Rectangle 10" o:spid="_x0000_s1028" style="position:absolute;left:6099;top:145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" filled="f" strokecolor="#231f20" strokeweight=".1pt"/>
                <w10:wrap anchorx="margin"/>
              </v:group>
            </w:pict>
          </mc:Fallback>
        </mc:AlternateContent>
      </w:r>
      <w:r w:rsidR="00B5512D" w:rsidRPr="006F63FD">
        <w:t>Die Elektronen können von einem angeregten Zustand auch wieder zurückspringen. Dabei senden sie wieder ein Photon aus. Normalerweise geben sie aber ihre Energie als Vibrations- oder Rotationsenergie an das System ab (vgl. schwarze Zickzacklinie)</w:t>
      </w:r>
      <w:r w:rsidR="00973FB7" w:rsidRPr="006F63FD">
        <w:t>: der Stoff wird erwärmt. Diese Vor</w:t>
      </w:r>
      <w:r w:rsidR="00B5512D" w:rsidRPr="006F63FD">
        <w:t>gänge laufen in sehr kurzer Zeit ab.</w:t>
      </w:r>
    </w:p>
    <w:p w:rsidR="003C50A9" w:rsidRDefault="003C50A9" w:rsidP="003C50A9">
      <w:pPr>
        <w:pStyle w:val="Textkrper"/>
        <w:ind w:left="567" w:right="5248" w:hanging="578"/>
        <w:rPr>
          <w:b/>
          <w:sz w:val="18"/>
          <w:szCs w:val="18"/>
        </w:rPr>
      </w:pPr>
    </w:p>
    <w:p w:rsidR="00FE4F02" w:rsidRPr="003C50A9" w:rsidRDefault="009629D1" w:rsidP="003C50A9">
      <w:pPr>
        <w:pStyle w:val="Textkrper"/>
        <w:ind w:left="567" w:right="5248" w:hanging="578"/>
        <w:rPr>
          <w:sz w:val="18"/>
          <w:szCs w:val="18"/>
        </w:rPr>
      </w:pPr>
      <w:r w:rsidRPr="003C50A9">
        <w:rPr>
          <w:b/>
          <w:sz w:val="18"/>
          <w:szCs w:val="18"/>
        </w:rPr>
        <w:t xml:space="preserve">Abb. 2) </w:t>
      </w:r>
      <w:r w:rsidRPr="003C50A9">
        <w:rPr>
          <w:sz w:val="18"/>
          <w:szCs w:val="18"/>
        </w:rPr>
        <w:t>Elektronen geben ihre Energie in Form von Wärme ab und erreichen wieder den Grundzustand, falls nicht</w:t>
      </w:r>
      <w:r w:rsidR="009E6603">
        <w:rPr>
          <w:sz w:val="18"/>
          <w:szCs w:val="18"/>
        </w:rPr>
        <w:t xml:space="preserve"> der Weg in ein Akzeptor-S</w:t>
      </w:r>
      <w:r w:rsidR="00CD2418" w:rsidRPr="003C50A9">
        <w:rPr>
          <w:sz w:val="18"/>
          <w:szCs w:val="18"/>
        </w:rPr>
        <w:t>ystem angeboten wird</w:t>
      </w:r>
    </w:p>
    <w:p w:rsidR="003C50A9" w:rsidRDefault="003C50A9">
      <w:pPr>
        <w:widowControl/>
        <w:autoSpaceDE/>
        <w:autoSpaceDN/>
        <w:spacing w:before="0"/>
        <w:rPr>
          <w:szCs w:val="20"/>
        </w:rPr>
      </w:pPr>
      <w:r>
        <w:br w:type="page"/>
      </w:r>
    </w:p>
    <w:p w:rsidR="009E6603" w:rsidRPr="009E6603" w:rsidRDefault="007A7D4C" w:rsidP="003201DE">
      <w:pPr>
        <w:pStyle w:val="Textkrper"/>
        <w:spacing w:before="100" w:line="250" w:lineRule="auto"/>
        <w:ind w:right="5248"/>
        <w:jc w:val="both"/>
        <w:rPr>
          <w:b/>
        </w:rPr>
      </w:pPr>
      <w:r>
        <w:rPr>
          <w:b/>
        </w:rPr>
        <w:lastRenderedPageBreak/>
        <w:t>Mausefalle</w:t>
      </w:r>
    </w:p>
    <w:p w:rsidR="00CD2418" w:rsidRDefault="009E6603" w:rsidP="003201DE">
      <w:pPr>
        <w:pStyle w:val="Textkrper"/>
        <w:spacing w:before="100" w:line="250" w:lineRule="auto"/>
        <w:ind w:right="5248"/>
        <w:jc w:val="both"/>
      </w:pPr>
      <w:r w:rsidRPr="009E6603">
        <w:rPr>
          <w:b/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74295</wp:posOffset>
                </wp:positionV>
                <wp:extent cx="3112135" cy="2182495"/>
                <wp:effectExtent l="5080" t="12065" r="6985" b="5715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6098" y="161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62"/>
                            <a:ext cx="4894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99" y="162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5BFFC" id="Group 11" o:spid="_x0000_s1026" style="position:absolute;margin-left:304.6pt;margin-top:5.85pt;width:245.05pt;height:171.85pt;z-index:251654144;mso-position-horizontal-relative:page" coordorigin="6098,161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">
                <v:shape id="Picture 12" o:spid="_x0000_s1027" type="#_x0000_t75" style="position:absolute;left:6099;top:162;width:4894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">
                  <v:imagedata r:id="rId13" o:title=""/>
                </v:shape>
                <v:rect id="Rectangle 13" o:spid="_x0000_s1028" style="position:absolute;left:6099;top:162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" filled="f" strokecolor="#231f20" strokeweight=".1pt"/>
                <w10:wrap anchorx="page"/>
              </v:group>
            </w:pict>
          </mc:Fallback>
        </mc:AlternateContent>
      </w:r>
      <w:r w:rsidR="00B5512D" w:rsidRPr="006F63FD">
        <w:t>Diese unerwünschte Umwandlung in Wärme-Energie kann</w:t>
      </w:r>
      <w:r w:rsidR="00B5512D" w:rsidRPr="006F63FD">
        <w:rPr>
          <w:spacing w:val="-14"/>
        </w:rPr>
        <w:t xml:space="preserve"> </w:t>
      </w:r>
      <w:r w:rsidR="00B5512D" w:rsidRPr="006F63FD">
        <w:t>nur</w:t>
      </w:r>
      <w:r w:rsidR="00B5512D" w:rsidRPr="006F63FD">
        <w:rPr>
          <w:spacing w:val="-14"/>
        </w:rPr>
        <w:t xml:space="preserve"> </w:t>
      </w:r>
      <w:r w:rsidR="00B5512D" w:rsidRPr="006F63FD">
        <w:t>mit</w:t>
      </w:r>
      <w:r w:rsidR="00B5512D" w:rsidRPr="006F63FD">
        <w:rPr>
          <w:spacing w:val="-14"/>
        </w:rPr>
        <w:t xml:space="preserve"> </w:t>
      </w:r>
      <w:r w:rsidR="00B5512D" w:rsidRPr="006F63FD">
        <w:t>dem</w:t>
      </w:r>
      <w:r w:rsidR="00B5512D" w:rsidRPr="006F63FD">
        <w:rPr>
          <w:spacing w:val="-14"/>
        </w:rPr>
        <w:t xml:space="preserve"> </w:t>
      </w:r>
      <w:r w:rsidR="00B5512D" w:rsidRPr="006F63FD">
        <w:t>Einbau</w:t>
      </w:r>
      <w:r w:rsidR="00B5512D" w:rsidRPr="006F63FD">
        <w:rPr>
          <w:spacing w:val="-14"/>
        </w:rPr>
        <w:t xml:space="preserve"> </w:t>
      </w:r>
      <w:r w:rsidR="00B5512D" w:rsidRPr="006F63FD">
        <w:t>geeigneter</w:t>
      </w:r>
      <w:r w:rsidR="00B5512D" w:rsidRPr="006F63FD">
        <w:rPr>
          <w:spacing w:val="-20"/>
        </w:rPr>
        <w:t xml:space="preserve"> </w:t>
      </w:r>
      <w:proofErr w:type="spellStart"/>
      <w:r w:rsidR="00B5512D" w:rsidRPr="006F63FD">
        <w:t>Akzeptorsysteme</w:t>
      </w:r>
      <w:proofErr w:type="spellEnd"/>
      <w:r w:rsidR="00B5512D" w:rsidRPr="006F63FD">
        <w:t xml:space="preserve"> („Mausefallen“) unterbroc</w:t>
      </w:r>
      <w:r w:rsidR="0042308E" w:rsidRPr="006F63FD">
        <w:t xml:space="preserve">hen und so die </w:t>
      </w:r>
      <w:r w:rsidR="003342DA" w:rsidRPr="006F63FD">
        <w:t>Energie abgefangen</w:t>
      </w:r>
      <w:r w:rsidR="00B5512D" w:rsidRPr="006F63FD">
        <w:rPr>
          <w:spacing w:val="-1"/>
        </w:rPr>
        <w:t xml:space="preserve"> </w:t>
      </w:r>
      <w:r w:rsidR="00B5512D" w:rsidRPr="006F63FD">
        <w:t>werden.</w:t>
      </w:r>
      <w:r w:rsidR="00CD2418" w:rsidRPr="00CD2418">
        <w:t xml:space="preserve"> </w:t>
      </w:r>
    </w:p>
    <w:p w:rsidR="00A35F00" w:rsidRDefault="00B5512D" w:rsidP="003201DE">
      <w:pPr>
        <w:pStyle w:val="Textkrper"/>
        <w:spacing w:before="100" w:line="250" w:lineRule="auto"/>
        <w:ind w:right="5248"/>
        <w:jc w:val="both"/>
      </w:pPr>
      <w:r w:rsidRPr="006F63FD">
        <w:t xml:space="preserve">Als </w:t>
      </w:r>
      <w:proofErr w:type="spellStart"/>
      <w:r w:rsidRPr="006F63FD">
        <w:t>Akzeptorsystem</w:t>
      </w:r>
      <w:proofErr w:type="spellEnd"/>
      <w:r w:rsidRPr="006F63FD">
        <w:t xml:space="preserve"> fungiert in der </w:t>
      </w:r>
      <w:proofErr w:type="spellStart"/>
      <w:r w:rsidRPr="006F63FD">
        <w:t>Grätzel</w:t>
      </w:r>
      <w:proofErr w:type="spellEnd"/>
      <w:r w:rsidRPr="006F63FD">
        <w:t xml:space="preserve">-Zelle eine Titandioxid-Schicht. Sie </w:t>
      </w:r>
      <w:r w:rsidR="0073476E">
        <w:t>ist aufgetragen auf einer Glas</w:t>
      </w:r>
      <w:r w:rsidRPr="006F63FD">
        <w:t xml:space="preserve">platte mit dünnem leitfähigem Belag (blauer Balken). Die Farbstoffmoleküle sind an der Titandioxid-Schicht fixiert. Bei der </w:t>
      </w:r>
      <w:r w:rsidRPr="009E6603">
        <w:rPr>
          <w:i/>
        </w:rPr>
        <w:t>Anregung</w:t>
      </w:r>
      <w:r w:rsidRPr="006F63FD">
        <w:rPr>
          <w:b/>
        </w:rPr>
        <w:t xml:space="preserve"> </w:t>
      </w:r>
      <w:r w:rsidRPr="006F63FD">
        <w:t>durch ein Photon geeigneter Energie (</w:t>
      </w:r>
      <w:r w:rsidR="009E6603">
        <w:t xml:space="preserve">Frequenz, oder </w:t>
      </w:r>
      <w:r w:rsidRPr="006F63FD">
        <w:t xml:space="preserve">Wellenlänge), wird das energiereiche Elektron </w:t>
      </w:r>
      <w:r w:rsidR="0073476E">
        <w:t xml:space="preserve">ausgesprochen rasch </w:t>
      </w:r>
      <w:r w:rsidRPr="006F63FD">
        <w:t>an die TiO</w:t>
      </w:r>
      <w:r w:rsidRPr="006F63FD">
        <w:rPr>
          <w:vertAlign w:val="subscript"/>
        </w:rPr>
        <w:t>2</w:t>
      </w:r>
      <w:r w:rsidRPr="006F63FD">
        <w:t>-Schicht übertragen (</w:t>
      </w:r>
      <w:r w:rsidR="0073476E">
        <w:t xml:space="preserve">man spricht von </w:t>
      </w:r>
      <w:r w:rsidRPr="009E6603">
        <w:rPr>
          <w:i/>
        </w:rPr>
        <w:t>Injektion</w:t>
      </w:r>
      <w:r w:rsidRPr="006F63FD">
        <w:t>).</w:t>
      </w:r>
      <w:r w:rsidR="00CD2418" w:rsidRPr="00CD2418">
        <w:t xml:space="preserve"> </w:t>
      </w:r>
    </w:p>
    <w:p w:rsidR="009E6603" w:rsidRDefault="009E6603" w:rsidP="003201DE">
      <w:pPr>
        <w:pStyle w:val="Textkrper"/>
        <w:spacing w:before="100" w:line="250" w:lineRule="auto"/>
        <w:ind w:right="5248"/>
        <w:jc w:val="both"/>
      </w:pPr>
    </w:p>
    <w:p w:rsidR="00CD2418" w:rsidRPr="009E6603" w:rsidRDefault="00CD2418" w:rsidP="00DC4C46">
      <w:pPr>
        <w:pStyle w:val="Textkrper"/>
        <w:spacing w:after="120" w:line="250" w:lineRule="auto"/>
        <w:ind w:left="567" w:right="3" w:hanging="567"/>
        <w:jc w:val="both"/>
        <w:rPr>
          <w:sz w:val="18"/>
          <w:szCs w:val="18"/>
        </w:rPr>
      </w:pPr>
      <w:r w:rsidRPr="009E6603">
        <w:rPr>
          <w:b/>
          <w:sz w:val="18"/>
          <w:szCs w:val="18"/>
        </w:rPr>
        <w:t xml:space="preserve">Abb. 3) </w:t>
      </w:r>
      <w:r w:rsidR="00201678" w:rsidRPr="009E6603">
        <w:rPr>
          <w:sz w:val="18"/>
          <w:szCs w:val="18"/>
        </w:rPr>
        <w:t>Auf einer Glasplatte mit leitende</w:t>
      </w:r>
      <w:r w:rsidR="00A35F00" w:rsidRPr="009E6603">
        <w:rPr>
          <w:sz w:val="18"/>
          <w:szCs w:val="18"/>
        </w:rPr>
        <w:t>m</w:t>
      </w:r>
      <w:r w:rsidR="00201678" w:rsidRPr="009E6603">
        <w:rPr>
          <w:sz w:val="18"/>
          <w:szCs w:val="18"/>
        </w:rPr>
        <w:t xml:space="preserve"> </w:t>
      </w:r>
      <w:r w:rsidR="00A35F00" w:rsidRPr="009E6603">
        <w:rPr>
          <w:sz w:val="18"/>
          <w:szCs w:val="18"/>
        </w:rPr>
        <w:t>Belag</w:t>
      </w:r>
      <w:r w:rsidR="00201678" w:rsidRPr="009E6603">
        <w:rPr>
          <w:sz w:val="18"/>
          <w:szCs w:val="18"/>
        </w:rPr>
        <w:t xml:space="preserve"> (blauer Balken) ist ein</w:t>
      </w:r>
      <w:r w:rsidR="00A35F00" w:rsidRPr="009E6603">
        <w:rPr>
          <w:sz w:val="18"/>
          <w:szCs w:val="18"/>
        </w:rPr>
        <w:t>e</w:t>
      </w:r>
      <w:r w:rsidR="00201678" w:rsidRPr="009E6603">
        <w:rPr>
          <w:sz w:val="18"/>
          <w:szCs w:val="18"/>
        </w:rPr>
        <w:t xml:space="preserve"> Titandioxid</w:t>
      </w:r>
      <w:r w:rsidR="00A35F00" w:rsidRPr="009E6603">
        <w:rPr>
          <w:sz w:val="18"/>
          <w:szCs w:val="18"/>
        </w:rPr>
        <w:t>schicht</w:t>
      </w:r>
      <w:r w:rsidR="00201678" w:rsidRPr="009E6603">
        <w:rPr>
          <w:sz w:val="18"/>
          <w:szCs w:val="18"/>
        </w:rPr>
        <w:t xml:space="preserve"> aufgetragen (ovale Körner). Die </w:t>
      </w:r>
      <w:r w:rsidRPr="009E6603">
        <w:rPr>
          <w:sz w:val="18"/>
          <w:szCs w:val="18"/>
        </w:rPr>
        <w:t>TiO</w:t>
      </w:r>
      <w:r w:rsidRPr="009E6603">
        <w:rPr>
          <w:sz w:val="18"/>
          <w:szCs w:val="18"/>
          <w:vertAlign w:val="subscript"/>
        </w:rPr>
        <w:t>2</w:t>
      </w:r>
      <w:r w:rsidR="007A7D4C" w:rsidRPr="007A7D4C">
        <w:rPr>
          <w:sz w:val="18"/>
          <w:szCs w:val="18"/>
        </w:rPr>
        <w:t xml:space="preserve"> </w:t>
      </w:r>
      <w:r w:rsidR="007A7D4C" w:rsidRPr="007A7D4C">
        <w:rPr>
          <w:sz w:val="18"/>
          <w:szCs w:val="18"/>
        </w:rPr>
        <w:noBreakHyphen/>
      </w:r>
      <w:r w:rsidR="007A7D4C">
        <w:rPr>
          <w:sz w:val="18"/>
          <w:szCs w:val="18"/>
        </w:rPr>
        <w:t xml:space="preserve"> </w:t>
      </w:r>
      <w:r w:rsidRPr="009E6603">
        <w:rPr>
          <w:sz w:val="18"/>
          <w:szCs w:val="18"/>
        </w:rPr>
        <w:t>Nanopartikel</w:t>
      </w:r>
      <w:r w:rsidRPr="009E6603">
        <w:rPr>
          <w:b/>
          <w:sz w:val="18"/>
          <w:szCs w:val="18"/>
        </w:rPr>
        <w:t xml:space="preserve"> </w:t>
      </w:r>
      <w:r w:rsidR="007A7D4C">
        <w:rPr>
          <w:sz w:val="18"/>
          <w:szCs w:val="18"/>
        </w:rPr>
        <w:t>(Durchmesser 20 bis</w:t>
      </w:r>
      <w:r w:rsidR="00201678" w:rsidRPr="009E6603">
        <w:rPr>
          <w:sz w:val="18"/>
          <w:szCs w:val="18"/>
        </w:rPr>
        <w:t xml:space="preserve"> 40 </w:t>
      </w:r>
      <w:proofErr w:type="spellStart"/>
      <w:r w:rsidR="00201678" w:rsidRPr="009E6603">
        <w:rPr>
          <w:sz w:val="18"/>
          <w:szCs w:val="18"/>
        </w:rPr>
        <w:t>nm</w:t>
      </w:r>
      <w:proofErr w:type="spellEnd"/>
      <w:r w:rsidR="00201678" w:rsidRPr="009E6603">
        <w:rPr>
          <w:sz w:val="18"/>
          <w:szCs w:val="18"/>
        </w:rPr>
        <w:t xml:space="preserve">) sind durch das Sintern verbrückt. Das </w:t>
      </w:r>
      <w:r w:rsidR="003C3D7C" w:rsidRPr="009E6603">
        <w:rPr>
          <w:sz w:val="18"/>
          <w:szCs w:val="18"/>
        </w:rPr>
        <w:t>Farbstoffmolekül ist über Sauerstoff</w:t>
      </w:r>
      <w:r w:rsidR="007A7D4C">
        <w:rPr>
          <w:sz w:val="18"/>
          <w:szCs w:val="18"/>
        </w:rPr>
        <w:t>atome mit</w:t>
      </w:r>
      <w:r w:rsidR="003C3D7C" w:rsidRPr="009E6603">
        <w:rPr>
          <w:sz w:val="18"/>
          <w:szCs w:val="18"/>
        </w:rPr>
        <w:t xml:space="preserve"> </w:t>
      </w:r>
      <w:proofErr w:type="spellStart"/>
      <w:r w:rsidR="003C3D7C" w:rsidRPr="009E6603">
        <w:rPr>
          <w:sz w:val="18"/>
          <w:szCs w:val="18"/>
        </w:rPr>
        <w:t>Ti</w:t>
      </w:r>
      <w:proofErr w:type="spellEnd"/>
      <w:r w:rsidR="007A7D4C">
        <w:rPr>
          <w:sz w:val="18"/>
          <w:szCs w:val="18"/>
        </w:rPr>
        <w:t>-Atomen</w:t>
      </w:r>
      <w:r w:rsidR="003C3D7C" w:rsidRPr="009E6603">
        <w:rPr>
          <w:sz w:val="18"/>
          <w:szCs w:val="18"/>
        </w:rPr>
        <w:t xml:space="preserve"> kovalent </w:t>
      </w:r>
      <w:r w:rsidR="007A7D4C">
        <w:rPr>
          <w:sz w:val="18"/>
          <w:szCs w:val="18"/>
        </w:rPr>
        <w:t xml:space="preserve">oder als Ligand </w:t>
      </w:r>
      <w:r w:rsidR="003C3D7C" w:rsidRPr="009E6603">
        <w:rPr>
          <w:sz w:val="18"/>
          <w:szCs w:val="18"/>
        </w:rPr>
        <w:t xml:space="preserve">gebunden. </w:t>
      </w:r>
      <w:r w:rsidR="007A7D4C">
        <w:rPr>
          <w:sz w:val="18"/>
          <w:szCs w:val="18"/>
        </w:rPr>
        <w:t>Die</w:t>
      </w:r>
      <w:r w:rsidR="003C3D7C" w:rsidRPr="009E6603">
        <w:rPr>
          <w:sz w:val="18"/>
          <w:szCs w:val="18"/>
        </w:rPr>
        <w:t xml:space="preserve"> Anregung durch das Photon </w:t>
      </w:r>
      <w:r w:rsidR="007A7D4C">
        <w:rPr>
          <w:sz w:val="18"/>
          <w:szCs w:val="18"/>
        </w:rPr>
        <w:t>bewirkt</w:t>
      </w:r>
      <w:r w:rsidR="003C3D7C" w:rsidRPr="009E6603">
        <w:rPr>
          <w:sz w:val="18"/>
          <w:szCs w:val="18"/>
        </w:rPr>
        <w:t xml:space="preserve"> eine Ladungs</w:t>
      </w:r>
      <w:r w:rsidR="003C3D7C" w:rsidRPr="009E6603">
        <w:rPr>
          <w:sz w:val="18"/>
          <w:szCs w:val="18"/>
        </w:rPr>
        <w:softHyphen/>
        <w:t xml:space="preserve">trennung. Das Farbstoffmolekül injiziert das </w:t>
      </w:r>
      <w:r w:rsidR="00A35F00" w:rsidRPr="009E6603">
        <w:rPr>
          <w:sz w:val="18"/>
          <w:szCs w:val="18"/>
        </w:rPr>
        <w:t>Elektron (blauer Punkt) auf das TiO</w:t>
      </w:r>
      <w:r w:rsidR="00A35F00" w:rsidRPr="009E6603">
        <w:rPr>
          <w:sz w:val="18"/>
          <w:szCs w:val="18"/>
          <w:vertAlign w:val="subscript"/>
        </w:rPr>
        <w:t>2</w:t>
      </w:r>
      <w:r w:rsidR="00A35F00" w:rsidRPr="009E6603">
        <w:rPr>
          <w:sz w:val="18"/>
          <w:szCs w:val="18"/>
        </w:rPr>
        <w:t>.</w:t>
      </w:r>
    </w:p>
    <w:p w:rsidR="009E6603" w:rsidRDefault="009E6603" w:rsidP="00622B33">
      <w:pPr>
        <w:pStyle w:val="Textkrper"/>
        <w:spacing w:before="100" w:line="250" w:lineRule="auto"/>
        <w:ind w:right="5736"/>
        <w:jc w:val="both"/>
      </w:pPr>
    </w:p>
    <w:p w:rsidR="009E6603" w:rsidRDefault="009E6603" w:rsidP="00622B33">
      <w:pPr>
        <w:pStyle w:val="Textkrper"/>
        <w:spacing w:before="100" w:line="250" w:lineRule="auto"/>
        <w:ind w:right="5736"/>
        <w:jc w:val="both"/>
      </w:pPr>
    </w:p>
    <w:p w:rsidR="00A35F00" w:rsidRDefault="009E6603" w:rsidP="009E6603">
      <w:pPr>
        <w:pStyle w:val="Textkrper"/>
        <w:spacing w:before="100" w:line="250" w:lineRule="auto"/>
        <w:ind w:right="5248"/>
        <w:jc w:val="both"/>
      </w:pPr>
      <w:r w:rsidRPr="006F6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3112135" cy="2182495"/>
                <wp:effectExtent l="0" t="0" r="12065" b="27305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906" y="170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74"/>
                            <a:ext cx="4890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07" y="171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22225" id="Group 14" o:spid="_x0000_s1026" style="position:absolute;margin-left:193.85pt;margin-top:5.3pt;width:245.05pt;height:171.85pt;z-index:251655168;mso-position-horizontal:right;mso-position-horizontal-relative:margin" coordorigin="906,170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">
                <v:shape id="Picture 15" o:spid="_x0000_s1027" type="#_x0000_t75" style="position:absolute;left:912;top:174;width:4890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">
                  <v:imagedata r:id="rId15" o:title=""/>
                </v:shape>
                <v:rect id="Rectangle 16" o:spid="_x0000_s1028" style="position:absolute;left:907;top:171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" filled="f" strokecolor="#231f20" strokeweight=".1pt"/>
                <w10:wrap anchorx="margin"/>
              </v:group>
            </w:pict>
          </mc:Fallback>
        </mc:AlternateContent>
      </w:r>
      <w:r>
        <w:rPr>
          <w:noProof/>
          <w:lang w:val="de-CH" w:eastAsia="de-CH"/>
        </w:rPr>
        <w:t>Das</w:t>
      </w:r>
      <w:r w:rsidR="00A35F00" w:rsidRPr="006F63FD">
        <w:t xml:space="preserve"> Zurückspringen in den Grundzustand des Farbstoffmoleküls ist für dieses Elektron nicht mehr möglich („Mausefalle“). Der Halbleiter TiO</w:t>
      </w:r>
      <w:r w:rsidR="00A35F00" w:rsidRPr="006F63FD">
        <w:rPr>
          <w:vertAlign w:val="subscript"/>
        </w:rPr>
        <w:t>2</w:t>
      </w:r>
      <w:r w:rsidR="00A35F00" w:rsidRPr="006F63FD">
        <w:t xml:space="preserve"> verschiebt das eingef</w:t>
      </w:r>
      <w:r w:rsidR="007A7D4C">
        <w:t>angene Elektron relativ langsam</w:t>
      </w:r>
      <w:r w:rsidR="00A35F00" w:rsidRPr="006F63FD">
        <w:rPr>
          <w:spacing w:val="12"/>
        </w:rPr>
        <w:t xml:space="preserve"> </w:t>
      </w:r>
      <w:r w:rsidR="00A35F00" w:rsidRPr="006F63FD">
        <w:t>zum</w:t>
      </w:r>
      <w:r w:rsidR="00A35F00" w:rsidRPr="006F63FD">
        <w:rPr>
          <w:spacing w:val="10"/>
        </w:rPr>
        <w:t xml:space="preserve"> </w:t>
      </w:r>
      <w:r w:rsidR="00A35F00" w:rsidRPr="006F63FD">
        <w:t>leitenden Belag. Die Arbeitselektrode (Anode) erhält so ein negativeres</w:t>
      </w:r>
      <w:r w:rsidR="00A35F00" w:rsidRPr="006F63FD">
        <w:rPr>
          <w:spacing w:val="-1"/>
        </w:rPr>
        <w:t xml:space="preserve"> </w:t>
      </w:r>
      <w:r w:rsidR="00A35F00" w:rsidRPr="006F63FD">
        <w:t>Potenzial</w:t>
      </w:r>
      <w:r w:rsidR="00A35F00">
        <w:t>.</w:t>
      </w:r>
    </w:p>
    <w:p w:rsidR="006D53BA" w:rsidRDefault="006D53BA" w:rsidP="009E6603">
      <w:pPr>
        <w:pStyle w:val="Textkrper"/>
        <w:spacing w:before="100" w:line="250" w:lineRule="auto"/>
        <w:ind w:right="5248"/>
        <w:jc w:val="both"/>
      </w:pPr>
    </w:p>
    <w:p w:rsidR="00A35F00" w:rsidRPr="009E6603" w:rsidRDefault="00A35F00" w:rsidP="00CC17C0">
      <w:pPr>
        <w:pStyle w:val="Textkrper"/>
        <w:ind w:left="567" w:right="5248" w:hanging="567"/>
        <w:rPr>
          <w:sz w:val="18"/>
          <w:szCs w:val="18"/>
        </w:rPr>
      </w:pPr>
      <w:r w:rsidRPr="009E6603">
        <w:rPr>
          <w:b/>
          <w:sz w:val="18"/>
          <w:szCs w:val="18"/>
        </w:rPr>
        <w:t>Abb. 4)</w:t>
      </w:r>
      <w:r w:rsidRPr="009E6603">
        <w:rPr>
          <w:sz w:val="18"/>
          <w:szCs w:val="18"/>
        </w:rPr>
        <w:t xml:space="preserve"> Das Elektron hat die </w:t>
      </w:r>
      <w:r w:rsidR="004A21D1">
        <w:rPr>
          <w:sz w:val="18"/>
          <w:szCs w:val="18"/>
        </w:rPr>
        <w:t xml:space="preserve">Anode </w:t>
      </w:r>
      <w:r w:rsidR="006D53BA" w:rsidRPr="009E6603">
        <w:rPr>
          <w:sz w:val="18"/>
          <w:szCs w:val="18"/>
        </w:rPr>
        <w:t xml:space="preserve">erreicht und deren Potenzial negativer gemacht. </w:t>
      </w:r>
      <w:r w:rsidR="004A21D1">
        <w:rPr>
          <w:sz w:val="18"/>
          <w:szCs w:val="18"/>
        </w:rPr>
        <w:t xml:space="preserve">Die Anode ist nach </w:t>
      </w:r>
      <w:proofErr w:type="spellStart"/>
      <w:r w:rsidR="004A21D1">
        <w:rPr>
          <w:sz w:val="18"/>
          <w:szCs w:val="18"/>
        </w:rPr>
        <w:t>aussen</w:t>
      </w:r>
      <w:proofErr w:type="spellEnd"/>
      <w:r w:rsidR="004A21D1">
        <w:rPr>
          <w:sz w:val="18"/>
          <w:szCs w:val="18"/>
        </w:rPr>
        <w:t xml:space="preserve"> hin die</w:t>
      </w:r>
      <w:r w:rsidR="004A21D1" w:rsidRPr="009E6603">
        <w:rPr>
          <w:sz w:val="18"/>
          <w:szCs w:val="18"/>
        </w:rPr>
        <w:t xml:space="preserve"> redu</w:t>
      </w:r>
      <w:r w:rsidR="004A21D1" w:rsidRPr="009E6603">
        <w:rPr>
          <w:sz w:val="18"/>
          <w:szCs w:val="18"/>
        </w:rPr>
        <w:softHyphen/>
        <w:t>zierende Grenzfläche</w:t>
      </w:r>
      <w:r w:rsidR="004A21D1">
        <w:rPr>
          <w:sz w:val="18"/>
          <w:szCs w:val="18"/>
        </w:rPr>
        <w:t xml:space="preserve">, weil dafür im inneren der Zelle die Farbstoffmoleküle </w:t>
      </w:r>
      <w:proofErr w:type="spellStart"/>
      <w:r w:rsidR="004A21D1">
        <w:rPr>
          <w:sz w:val="18"/>
          <w:szCs w:val="18"/>
        </w:rPr>
        <w:t>oxdiert</w:t>
      </w:r>
      <w:proofErr w:type="spellEnd"/>
      <w:r w:rsidR="004A21D1">
        <w:rPr>
          <w:sz w:val="18"/>
          <w:szCs w:val="18"/>
        </w:rPr>
        <w:t xml:space="preserve"> wurden.</w:t>
      </w:r>
    </w:p>
    <w:p w:rsidR="00A35F00" w:rsidRDefault="00A35F00" w:rsidP="009E6603">
      <w:pPr>
        <w:pStyle w:val="Textkrper"/>
        <w:ind w:right="5248"/>
      </w:pPr>
    </w:p>
    <w:p w:rsidR="004A21D1" w:rsidRPr="00C05803" w:rsidRDefault="00C05803" w:rsidP="009E6603">
      <w:pPr>
        <w:pStyle w:val="Textkrper"/>
        <w:ind w:right="5248"/>
        <w:rPr>
          <w:b/>
        </w:rPr>
      </w:pPr>
      <w:r w:rsidRPr="00C05803">
        <w:rPr>
          <w:b/>
        </w:rPr>
        <w:t xml:space="preserve">Den Kreis </w:t>
      </w:r>
      <w:proofErr w:type="spellStart"/>
      <w:r w:rsidRPr="00C05803">
        <w:rPr>
          <w:b/>
        </w:rPr>
        <w:t>schliessen</w:t>
      </w:r>
      <w:proofErr w:type="spellEnd"/>
    </w:p>
    <w:p w:rsidR="006D53BA" w:rsidRDefault="00622B33" w:rsidP="009E6603">
      <w:pPr>
        <w:pStyle w:val="Textkrper"/>
        <w:spacing w:before="100" w:line="250" w:lineRule="auto"/>
        <w:ind w:right="5248"/>
        <w:jc w:val="both"/>
      </w:pPr>
      <w:r w:rsidRPr="006F6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3112135" cy="2182495"/>
                <wp:effectExtent l="0" t="0" r="12065" b="2730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916" y="157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160"/>
                            <a:ext cx="4894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6" y="157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78530" id="Group 17" o:spid="_x0000_s1026" style="position:absolute;margin-left:193.85pt;margin-top:7.45pt;width:245.05pt;height:171.85pt;z-index:251656192;mso-position-horizontal:right;mso-position-horizontal-relative:margin" coordorigin="916,157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">
                <v:shape id="Picture 18" o:spid="_x0000_s1027" type="#_x0000_t75" style="position:absolute;left:921;top:160;width:4894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">
                  <v:imagedata r:id="rId17" o:title=""/>
                </v:shape>
                <v:rect id="Rectangle 19" o:spid="_x0000_s1028" style="position:absolute;left:916;top:157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" filled="f" strokecolor="#231f20" strokeweight=".1pt"/>
                <w10:wrap anchorx="margin"/>
              </v:group>
            </w:pict>
          </mc:Fallback>
        </mc:AlternateContent>
      </w:r>
      <w:r w:rsidRPr="006F63FD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4375785</wp:posOffset>
                </wp:positionH>
                <wp:positionV relativeFrom="paragraph">
                  <wp:posOffset>676275</wp:posOffset>
                </wp:positionV>
                <wp:extent cx="38100" cy="102870"/>
                <wp:effectExtent l="3810" t="0" r="0" b="2540"/>
                <wp:wrapNone/>
                <wp:docPr id="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B2B" w:rsidRDefault="00EE2B2B" w:rsidP="00B5512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344.55pt;margin-top:53.25pt;width:3pt;height: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norQIAAKk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" filled="f" stroked="f">
                <v:textbox inset="0,0,0,0">
                  <w:txbxContent>
                    <w:p w:rsidR="00EE2B2B" w:rsidRDefault="00EE2B2B" w:rsidP="00B5512D">
                      <w:pPr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F63FD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4391660</wp:posOffset>
                </wp:positionH>
                <wp:positionV relativeFrom="paragraph">
                  <wp:posOffset>854075</wp:posOffset>
                </wp:positionV>
                <wp:extent cx="38100" cy="102870"/>
                <wp:effectExtent l="635" t="0" r="0" b="0"/>
                <wp:wrapNone/>
                <wp:docPr id="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B2B" w:rsidRDefault="00EE2B2B" w:rsidP="00B5512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345.8pt;margin-top:67.25pt;width:3pt;height:8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iX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" filled="f" stroked="f">
                <v:textbox inset="0,0,0,0">
                  <w:txbxContent>
                    <w:p w:rsidR="00EE2B2B" w:rsidRDefault="00EE2B2B" w:rsidP="00B5512D">
                      <w:pPr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72F9">
        <w:t>Der Elektrolyt I</w:t>
      </w:r>
      <w:r w:rsidR="00B972F9" w:rsidRPr="00CC17C0">
        <w:rPr>
          <w:vertAlign w:val="superscript"/>
        </w:rPr>
        <w:t>-</w:t>
      </w:r>
      <w:r w:rsidR="004A21D1">
        <w:rPr>
          <w:vertAlign w:val="superscript"/>
        </w:rPr>
        <w:t xml:space="preserve"> </w:t>
      </w:r>
      <w:r w:rsidR="00B972F9">
        <w:t>/</w:t>
      </w:r>
      <w:r w:rsidR="004A21D1">
        <w:t xml:space="preserve"> </w:t>
      </w:r>
      <w:r w:rsidR="00B972F9">
        <w:t>I</w:t>
      </w:r>
      <w:r w:rsidR="00B972F9" w:rsidRPr="00CC17C0">
        <w:rPr>
          <w:vertAlign w:val="subscript"/>
        </w:rPr>
        <w:t>3</w:t>
      </w:r>
      <w:r w:rsidR="00B972F9" w:rsidRPr="00CC17C0">
        <w:rPr>
          <w:vertAlign w:val="superscript"/>
        </w:rPr>
        <w:t>-</w:t>
      </w:r>
      <w:r w:rsidR="00B972F9">
        <w:t xml:space="preserve"> </w:t>
      </w:r>
      <w:r w:rsidR="004A21D1">
        <w:t>gleicht nicht nur</w:t>
      </w:r>
      <w:r w:rsidR="00B972F9">
        <w:t xml:space="preserve"> Potenzial</w:t>
      </w:r>
      <w:r w:rsidR="004A21D1">
        <w:softHyphen/>
      </w:r>
      <w:r w:rsidR="00B972F9">
        <w:t xml:space="preserve">differenzen innerhalb der Zelle aus. Er ist auch an der Regeneration des Farbstoffmolekül-Kations beteiligt. </w:t>
      </w:r>
      <w:r w:rsidR="00B5512D" w:rsidRPr="006F63FD">
        <w:t>Das</w:t>
      </w:r>
      <w:r w:rsidR="00B5512D" w:rsidRPr="006F63FD">
        <w:rPr>
          <w:spacing w:val="-14"/>
        </w:rPr>
        <w:t xml:space="preserve"> </w:t>
      </w:r>
      <w:r w:rsidR="00B5512D" w:rsidRPr="006F63FD">
        <w:t>positiv</w:t>
      </w:r>
      <w:r w:rsidR="00B5512D" w:rsidRPr="006F63FD">
        <w:rPr>
          <w:spacing w:val="-14"/>
        </w:rPr>
        <w:t xml:space="preserve"> </w:t>
      </w:r>
      <w:r w:rsidR="00B5512D" w:rsidRPr="006F63FD">
        <w:t>geladene</w:t>
      </w:r>
      <w:r w:rsidR="00B5512D" w:rsidRPr="006F63FD">
        <w:rPr>
          <w:spacing w:val="-14"/>
        </w:rPr>
        <w:t xml:space="preserve"> </w:t>
      </w:r>
      <w:r w:rsidR="00B5512D" w:rsidRPr="006F63FD">
        <w:t>Farbstoffmolekül</w:t>
      </w:r>
      <w:r w:rsidR="00B5512D" w:rsidRPr="006F63FD">
        <w:rPr>
          <w:spacing w:val="-14"/>
        </w:rPr>
        <w:t xml:space="preserve"> </w:t>
      </w:r>
      <w:r w:rsidR="00B5512D" w:rsidRPr="006F63FD">
        <w:t>ist</w:t>
      </w:r>
      <w:r w:rsidR="00B5512D" w:rsidRPr="006F63FD">
        <w:rPr>
          <w:spacing w:val="-14"/>
        </w:rPr>
        <w:t xml:space="preserve"> </w:t>
      </w:r>
      <w:r w:rsidR="00B972F9">
        <w:rPr>
          <w:spacing w:val="-14"/>
        </w:rPr>
        <w:t xml:space="preserve">nämlich </w:t>
      </w:r>
      <w:r w:rsidR="00B5512D" w:rsidRPr="006F63FD">
        <w:t>zu</w:t>
      </w:r>
      <w:r w:rsidR="00B5512D" w:rsidRPr="006F63FD">
        <w:rPr>
          <w:spacing w:val="-14"/>
        </w:rPr>
        <w:t xml:space="preserve"> </w:t>
      </w:r>
      <w:r w:rsidR="00B5512D" w:rsidRPr="006F63FD">
        <w:t>einem</w:t>
      </w:r>
      <w:r w:rsidR="00B5512D" w:rsidRPr="006F63FD">
        <w:rPr>
          <w:spacing w:val="-14"/>
        </w:rPr>
        <w:t xml:space="preserve"> </w:t>
      </w:r>
      <w:r w:rsidR="00B5512D" w:rsidRPr="006F63FD">
        <w:t>sehr guten</w:t>
      </w:r>
      <w:r w:rsidR="00B5512D" w:rsidRPr="006F63FD">
        <w:rPr>
          <w:spacing w:val="-8"/>
        </w:rPr>
        <w:t xml:space="preserve"> </w:t>
      </w:r>
      <w:r w:rsidR="00B5512D" w:rsidRPr="006F63FD">
        <w:t>Oxidationsmittel</w:t>
      </w:r>
      <w:r w:rsidR="00B5512D" w:rsidRPr="006F63FD">
        <w:rPr>
          <w:spacing w:val="-8"/>
        </w:rPr>
        <w:t xml:space="preserve"> </w:t>
      </w:r>
      <w:r w:rsidR="00B5512D" w:rsidRPr="006F63FD">
        <w:t>geworden.</w:t>
      </w:r>
      <w:r w:rsidR="00B5512D" w:rsidRPr="006F63FD">
        <w:rPr>
          <w:spacing w:val="-8"/>
        </w:rPr>
        <w:t xml:space="preserve"> </w:t>
      </w:r>
      <w:r w:rsidR="00B5512D" w:rsidRPr="006F63FD">
        <w:t>Es</w:t>
      </w:r>
      <w:r w:rsidR="00B5512D" w:rsidRPr="006F63FD">
        <w:rPr>
          <w:spacing w:val="-8"/>
        </w:rPr>
        <w:t xml:space="preserve"> </w:t>
      </w:r>
      <w:r w:rsidR="00B5512D" w:rsidRPr="006F63FD">
        <w:t>holt</w:t>
      </w:r>
      <w:r w:rsidR="00B5512D" w:rsidRPr="006F63FD">
        <w:rPr>
          <w:spacing w:val="-8"/>
        </w:rPr>
        <w:t xml:space="preserve"> </w:t>
      </w:r>
      <w:r w:rsidR="00B5512D" w:rsidRPr="006F63FD">
        <w:t>sich</w:t>
      </w:r>
      <w:r w:rsidR="00B5512D" w:rsidRPr="006F63FD">
        <w:rPr>
          <w:spacing w:val="-8"/>
        </w:rPr>
        <w:t xml:space="preserve"> </w:t>
      </w:r>
      <w:r w:rsidR="00B5512D" w:rsidRPr="006F63FD">
        <w:t>ein</w:t>
      </w:r>
      <w:r w:rsidR="00B5512D" w:rsidRPr="006F63FD">
        <w:rPr>
          <w:spacing w:val="-8"/>
        </w:rPr>
        <w:t xml:space="preserve"> </w:t>
      </w:r>
      <w:r w:rsidR="006D53BA">
        <w:t>Elek</w:t>
      </w:r>
      <w:r w:rsidR="00B5512D" w:rsidRPr="006F63FD">
        <w:t xml:space="preserve">tron vom Iodid-Ion </w:t>
      </w:r>
      <w:proofErr w:type="gramStart"/>
      <w:r w:rsidR="004A21D1">
        <w:t xml:space="preserve">( </w:t>
      </w:r>
      <w:r w:rsidR="00B5512D" w:rsidRPr="006F63FD">
        <w:t>I</w:t>
      </w:r>
      <w:proofErr w:type="gramEnd"/>
      <w:r w:rsidR="00B5512D" w:rsidRPr="006F63FD">
        <w:rPr>
          <w:vertAlign w:val="superscript"/>
        </w:rPr>
        <w:t>-</w:t>
      </w:r>
      <w:r w:rsidR="004A21D1" w:rsidRPr="004A21D1">
        <w:t xml:space="preserve"> )</w:t>
      </w:r>
      <w:r w:rsidR="00B5512D" w:rsidRPr="006F63FD">
        <w:t>. Das oxidierte</w:t>
      </w:r>
      <w:r w:rsidR="006D53BA">
        <w:t xml:space="preserve"> Iodid-Ion wird in Folgereakti</w:t>
      </w:r>
      <w:r w:rsidR="00B5512D" w:rsidRPr="006F63FD">
        <w:t>onen zu</w:t>
      </w:r>
      <w:r w:rsidR="006D53BA">
        <w:t xml:space="preserve">m </w:t>
      </w:r>
      <w:proofErr w:type="spellStart"/>
      <w:r w:rsidR="006D53BA">
        <w:t>Triiodid</w:t>
      </w:r>
      <w:proofErr w:type="spellEnd"/>
      <w:r w:rsidR="006D53BA">
        <w:t>-Anion</w:t>
      </w:r>
      <w:r w:rsidR="00CC17C0">
        <w:t xml:space="preserve"> </w:t>
      </w:r>
      <w:proofErr w:type="gramStart"/>
      <w:r w:rsidR="004A21D1">
        <w:t>(</w:t>
      </w:r>
      <w:r w:rsidR="00B5512D" w:rsidRPr="006F63FD">
        <w:t xml:space="preserve"> I</w:t>
      </w:r>
      <w:proofErr w:type="gramEnd"/>
      <w:r w:rsidR="006D53BA" w:rsidRPr="006D53BA">
        <w:rPr>
          <w:vertAlign w:val="subscript"/>
        </w:rPr>
        <w:t>3</w:t>
      </w:r>
      <w:r w:rsidR="006D53BA" w:rsidRPr="006D53BA">
        <w:rPr>
          <w:vertAlign w:val="superscript"/>
        </w:rPr>
        <w:t>-</w:t>
      </w:r>
      <w:r w:rsidR="00B5512D" w:rsidRPr="006F63FD">
        <w:rPr>
          <w:spacing w:val="-12"/>
        </w:rPr>
        <w:t xml:space="preserve"> </w:t>
      </w:r>
      <w:r w:rsidR="004A21D1">
        <w:rPr>
          <w:spacing w:val="-12"/>
        </w:rPr>
        <w:t>)</w:t>
      </w:r>
      <w:r w:rsidR="00CC17C0">
        <w:rPr>
          <w:spacing w:val="-12"/>
        </w:rPr>
        <w:t xml:space="preserve"> </w:t>
      </w:r>
      <w:r w:rsidR="00B5512D" w:rsidRPr="006F63FD">
        <w:t>umgewandelt.</w:t>
      </w:r>
      <w:r w:rsidR="006D53BA" w:rsidRPr="006D53BA">
        <w:t xml:space="preserve"> </w:t>
      </w:r>
    </w:p>
    <w:p w:rsidR="00B5512D" w:rsidRPr="006F63FD" w:rsidRDefault="00B5512D" w:rsidP="009E6603">
      <w:pPr>
        <w:pStyle w:val="Textkrper"/>
        <w:spacing w:before="101" w:line="249" w:lineRule="auto"/>
        <w:ind w:right="5248"/>
        <w:jc w:val="both"/>
      </w:pPr>
    </w:p>
    <w:p w:rsidR="00B972F9" w:rsidRPr="009E6603" w:rsidRDefault="00B972F9" w:rsidP="009E6603">
      <w:pPr>
        <w:pStyle w:val="Textkrper"/>
        <w:ind w:right="5248"/>
        <w:rPr>
          <w:sz w:val="18"/>
          <w:szCs w:val="18"/>
        </w:rPr>
      </w:pPr>
      <w:r w:rsidRPr="009E6603">
        <w:rPr>
          <w:b/>
          <w:sz w:val="18"/>
          <w:szCs w:val="18"/>
        </w:rPr>
        <w:t>Abb. 5)</w:t>
      </w:r>
      <w:r w:rsidRPr="009E6603">
        <w:rPr>
          <w:sz w:val="18"/>
          <w:szCs w:val="18"/>
        </w:rPr>
        <w:t xml:space="preserve"> Das </w:t>
      </w:r>
      <w:r w:rsidR="002164AA" w:rsidRPr="009E6603">
        <w:rPr>
          <w:sz w:val="18"/>
          <w:szCs w:val="18"/>
        </w:rPr>
        <w:t>Farbstoffmolekül- Kation ist ein aus</w:t>
      </w:r>
      <w:r w:rsidR="002164AA" w:rsidRPr="009E6603">
        <w:rPr>
          <w:sz w:val="18"/>
          <w:szCs w:val="18"/>
        </w:rPr>
        <w:softHyphen/>
        <w:t xml:space="preserve">gezeichnetes Oxidationsmittel. Es holt sich ein Elektron vom </w:t>
      </w:r>
      <w:proofErr w:type="spellStart"/>
      <w:r w:rsidR="002164AA" w:rsidRPr="009E6603">
        <w:rPr>
          <w:sz w:val="18"/>
          <w:szCs w:val="18"/>
        </w:rPr>
        <w:t>mässig</w:t>
      </w:r>
      <w:proofErr w:type="spellEnd"/>
      <w:r w:rsidR="002164AA" w:rsidRPr="009E6603">
        <w:rPr>
          <w:sz w:val="18"/>
          <w:szCs w:val="18"/>
        </w:rPr>
        <w:t xml:space="preserve"> guten Reduktions</w:t>
      </w:r>
      <w:r w:rsidR="002164AA" w:rsidRPr="009E6603">
        <w:rPr>
          <w:sz w:val="18"/>
          <w:szCs w:val="18"/>
        </w:rPr>
        <w:softHyphen/>
        <w:t>mittel I</w:t>
      </w:r>
      <w:r w:rsidR="002164AA" w:rsidRPr="009E6603">
        <w:rPr>
          <w:sz w:val="18"/>
          <w:szCs w:val="18"/>
          <w:vertAlign w:val="superscript"/>
        </w:rPr>
        <w:t>-</w:t>
      </w:r>
      <w:r w:rsidR="002164AA" w:rsidRPr="009E6603">
        <w:rPr>
          <w:sz w:val="18"/>
          <w:szCs w:val="18"/>
        </w:rPr>
        <w:t>.</w:t>
      </w:r>
    </w:p>
    <w:p w:rsidR="00B5512D" w:rsidRPr="006F63FD" w:rsidRDefault="00B5512D" w:rsidP="009E6603">
      <w:pPr>
        <w:pStyle w:val="Textkrper"/>
        <w:ind w:right="5248"/>
      </w:pPr>
    </w:p>
    <w:p w:rsidR="00B5512D" w:rsidRPr="006F63FD" w:rsidRDefault="00B5512D" w:rsidP="009E6603">
      <w:pPr>
        <w:pStyle w:val="Textkrper"/>
        <w:ind w:right="5248"/>
      </w:pPr>
    </w:p>
    <w:p w:rsidR="009E6603" w:rsidRDefault="009E6603">
      <w:pPr>
        <w:widowControl/>
        <w:autoSpaceDE/>
        <w:autoSpaceDN/>
        <w:spacing w:before="0"/>
        <w:rPr>
          <w:szCs w:val="20"/>
        </w:rPr>
      </w:pPr>
      <w:r>
        <w:br w:type="page"/>
      </w:r>
    </w:p>
    <w:p w:rsidR="00C05803" w:rsidRDefault="00C05803" w:rsidP="009E6603">
      <w:pPr>
        <w:pStyle w:val="Textkrper"/>
        <w:spacing w:before="100" w:line="250" w:lineRule="auto"/>
        <w:ind w:right="5248"/>
        <w:jc w:val="both"/>
      </w:pPr>
    </w:p>
    <w:p w:rsidR="002164AA" w:rsidRDefault="00622B33" w:rsidP="009E6603">
      <w:pPr>
        <w:pStyle w:val="Textkrper"/>
        <w:spacing w:before="100" w:line="250" w:lineRule="auto"/>
        <w:ind w:right="5248"/>
        <w:jc w:val="both"/>
      </w:pPr>
      <w:r w:rsidRPr="006F6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51181</wp:posOffset>
                </wp:positionV>
                <wp:extent cx="3112135" cy="2182495"/>
                <wp:effectExtent l="0" t="0" r="12065" b="27305"/>
                <wp:wrapNone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911" y="188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192"/>
                            <a:ext cx="4894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2" y="189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B51E2" id="Group 20" o:spid="_x0000_s1026" style="position:absolute;margin-left:193.85pt;margin-top:4.05pt;width:245.05pt;height:171.85pt;z-index:251657216;mso-position-horizontal:right;mso-position-horizontal-relative:margin" coordorigin="911,188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917;top:192;width:4894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">
                  <v:imagedata r:id="rId19" o:title=""/>
                </v:shape>
                <v:rect id="Rectangle 22" o:spid="_x0000_s1028" style="position:absolute;left:912;top:189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" filled="f" strokecolor="#231f20" strokeweight=".1pt"/>
                <w10:wrap anchorx="margin"/>
              </v:group>
            </w:pict>
          </mc:Fallback>
        </mc:AlternateContent>
      </w:r>
      <w:r w:rsidRPr="006F63FD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5813425</wp:posOffset>
                </wp:positionH>
                <wp:positionV relativeFrom="paragraph">
                  <wp:posOffset>152400</wp:posOffset>
                </wp:positionV>
                <wp:extent cx="38100" cy="102870"/>
                <wp:effectExtent l="3175" t="1905" r="0" b="0"/>
                <wp:wrapNone/>
                <wp:docPr id="1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B2B" w:rsidRDefault="00EE2B2B" w:rsidP="00B5512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8" type="#_x0000_t202" style="position:absolute;left:0;text-align:left;margin-left:457.75pt;margin-top:12pt;width:3pt;height:8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v/sQIAALA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" filled="f" stroked="f">
                <v:textbox inset="0,0,0,0">
                  <w:txbxContent>
                    <w:p w:rsidR="00EE2B2B" w:rsidRDefault="00EE2B2B" w:rsidP="00B5512D">
                      <w:pPr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512D" w:rsidRPr="006F63FD">
        <w:t>Das</w:t>
      </w:r>
      <w:r w:rsidR="00B5512D" w:rsidRPr="006F63FD">
        <w:rPr>
          <w:spacing w:val="-12"/>
        </w:rPr>
        <w:t xml:space="preserve"> </w:t>
      </w:r>
      <w:proofErr w:type="spellStart"/>
      <w:r w:rsidR="00B5512D" w:rsidRPr="006F63FD">
        <w:t>mässig</w:t>
      </w:r>
      <w:proofErr w:type="spellEnd"/>
      <w:r w:rsidR="00B5512D" w:rsidRPr="006F63FD">
        <w:rPr>
          <w:spacing w:val="-12"/>
        </w:rPr>
        <w:t xml:space="preserve"> </w:t>
      </w:r>
      <w:r w:rsidR="00B5512D" w:rsidRPr="006F63FD">
        <w:t>gute</w:t>
      </w:r>
      <w:r w:rsidR="00B5512D" w:rsidRPr="006F63FD">
        <w:rPr>
          <w:spacing w:val="-12"/>
        </w:rPr>
        <w:t xml:space="preserve"> </w:t>
      </w:r>
      <w:r w:rsidR="00B5512D" w:rsidRPr="006F63FD">
        <w:t>Oxidationsmittel</w:t>
      </w:r>
      <w:r w:rsidR="00B5512D" w:rsidRPr="006F63FD">
        <w:rPr>
          <w:spacing w:val="-12"/>
        </w:rPr>
        <w:t xml:space="preserve"> </w:t>
      </w:r>
      <w:proofErr w:type="spellStart"/>
      <w:r w:rsidR="004A21D1">
        <w:rPr>
          <w:spacing w:val="-12"/>
        </w:rPr>
        <w:t>Trii</w:t>
      </w:r>
      <w:r w:rsidR="009E6603">
        <w:rPr>
          <w:spacing w:val="-12"/>
        </w:rPr>
        <w:t>odid</w:t>
      </w:r>
      <w:proofErr w:type="spellEnd"/>
      <w:r w:rsidR="009E6603">
        <w:rPr>
          <w:spacing w:val="-12"/>
        </w:rPr>
        <w:t xml:space="preserve"> </w:t>
      </w:r>
      <w:proofErr w:type="gramStart"/>
      <w:r w:rsidR="009E6603">
        <w:rPr>
          <w:spacing w:val="-12"/>
        </w:rPr>
        <w:t xml:space="preserve">( </w:t>
      </w:r>
      <w:r w:rsidR="00B5512D" w:rsidRPr="006F63FD">
        <w:t>I</w:t>
      </w:r>
      <w:proofErr w:type="gramEnd"/>
      <w:r w:rsidR="004A21D1" w:rsidRPr="004A21D1">
        <w:rPr>
          <w:vertAlign w:val="subscript"/>
        </w:rPr>
        <w:t>3</w:t>
      </w:r>
      <w:r w:rsidR="00B5512D" w:rsidRPr="006F63FD">
        <w:rPr>
          <w:vertAlign w:val="superscript"/>
        </w:rPr>
        <w:t>-</w:t>
      </w:r>
      <w:r w:rsidR="00B5512D" w:rsidRPr="006F63FD">
        <w:rPr>
          <w:spacing w:val="-27"/>
        </w:rPr>
        <w:t xml:space="preserve"> </w:t>
      </w:r>
      <w:r w:rsidR="009E6603">
        <w:rPr>
          <w:spacing w:val="-27"/>
        </w:rPr>
        <w:t xml:space="preserve">) </w:t>
      </w:r>
      <w:r w:rsidR="00B5512D" w:rsidRPr="006F63FD">
        <w:t>holt</w:t>
      </w:r>
      <w:r w:rsidR="00B5512D" w:rsidRPr="006F63FD">
        <w:rPr>
          <w:spacing w:val="-12"/>
        </w:rPr>
        <w:t xml:space="preserve"> </w:t>
      </w:r>
      <w:r w:rsidR="00B5512D" w:rsidRPr="006F63FD">
        <w:t>sich</w:t>
      </w:r>
      <w:r w:rsidR="00B5512D" w:rsidRPr="006F63FD">
        <w:rPr>
          <w:spacing w:val="-12"/>
        </w:rPr>
        <w:t xml:space="preserve"> </w:t>
      </w:r>
      <w:r w:rsidR="00B5512D" w:rsidRPr="006F63FD">
        <w:t>an</w:t>
      </w:r>
      <w:r w:rsidR="00B5512D" w:rsidRPr="006F63FD">
        <w:rPr>
          <w:spacing w:val="-12"/>
        </w:rPr>
        <w:t xml:space="preserve"> </w:t>
      </w:r>
      <w:r w:rsidR="00B5512D" w:rsidRPr="006F63FD">
        <w:t>der</w:t>
      </w:r>
      <w:r w:rsidR="00B5512D" w:rsidRPr="006F63FD">
        <w:rPr>
          <w:spacing w:val="-12"/>
        </w:rPr>
        <w:t xml:space="preserve"> </w:t>
      </w:r>
      <w:r w:rsidR="002164AA">
        <w:t>Ge</w:t>
      </w:r>
      <w:r w:rsidR="00B5512D" w:rsidRPr="006F63FD">
        <w:t>genelektrode (Glasplatte mit leitendem Belag) wieder das</w:t>
      </w:r>
      <w:r w:rsidR="00B5512D" w:rsidRPr="006F63FD">
        <w:rPr>
          <w:spacing w:val="-8"/>
        </w:rPr>
        <w:t xml:space="preserve"> </w:t>
      </w:r>
      <w:r w:rsidR="00B5512D" w:rsidRPr="006F63FD">
        <w:t>„verlorene“</w:t>
      </w:r>
      <w:r w:rsidR="00B5512D" w:rsidRPr="006F63FD">
        <w:rPr>
          <w:spacing w:val="-8"/>
        </w:rPr>
        <w:t xml:space="preserve"> </w:t>
      </w:r>
      <w:r w:rsidR="00B5512D" w:rsidRPr="006F63FD">
        <w:t>Elektron.</w:t>
      </w:r>
      <w:r w:rsidR="00B5512D" w:rsidRPr="006F63FD">
        <w:rPr>
          <w:spacing w:val="-8"/>
        </w:rPr>
        <w:t xml:space="preserve"> </w:t>
      </w:r>
      <w:r w:rsidR="00B5512D" w:rsidRPr="006F63FD">
        <w:t>Dabei</w:t>
      </w:r>
      <w:r w:rsidR="00B5512D" w:rsidRPr="006F63FD">
        <w:rPr>
          <w:spacing w:val="-8"/>
        </w:rPr>
        <w:t xml:space="preserve"> </w:t>
      </w:r>
      <w:r w:rsidR="00B5512D" w:rsidRPr="006F63FD">
        <w:t>hilft</w:t>
      </w:r>
      <w:r w:rsidR="00B5512D" w:rsidRPr="006F63FD">
        <w:rPr>
          <w:spacing w:val="-8"/>
        </w:rPr>
        <w:t xml:space="preserve"> </w:t>
      </w:r>
      <w:r w:rsidR="00B5512D" w:rsidRPr="006F63FD">
        <w:t>die</w:t>
      </w:r>
      <w:r w:rsidR="00B5512D" w:rsidRPr="006F63FD">
        <w:rPr>
          <w:spacing w:val="-8"/>
        </w:rPr>
        <w:t xml:space="preserve"> </w:t>
      </w:r>
      <w:r w:rsidR="00B5512D" w:rsidRPr="006F63FD">
        <w:t>Graphitschicht (dunkelgrauer Balken) al</w:t>
      </w:r>
      <w:r w:rsidR="002164AA">
        <w:t>s Katalysator, die für die kom</w:t>
      </w:r>
      <w:r w:rsidR="00B5512D" w:rsidRPr="006F63FD">
        <w:t>plizierte Umwand</w:t>
      </w:r>
      <w:r w:rsidR="002164AA">
        <w:softHyphen/>
      </w:r>
      <w:r w:rsidR="00B5512D" w:rsidRPr="006F63FD">
        <w:t>lung nötige Überspannung klein zu halten. Es entstehen wieder Iodid-Ionen. Der Elektrolyt hat eigentlich also nur die positive Ladung vom Farb</w:t>
      </w:r>
      <w:r w:rsidR="00B5512D" w:rsidRPr="006F63FD">
        <w:softHyphen/>
        <w:t>stoff auf die Gegene</w:t>
      </w:r>
      <w:r w:rsidR="002164AA">
        <w:t>lektrode übermittelt: Mediator</w:t>
      </w:r>
      <w:r w:rsidR="00B5512D" w:rsidRPr="006F63FD">
        <w:t>funktion.</w:t>
      </w:r>
      <w:r w:rsidR="002164AA" w:rsidRPr="002164AA">
        <w:t xml:space="preserve"> </w:t>
      </w:r>
    </w:p>
    <w:p w:rsidR="002164AA" w:rsidRPr="009E6603" w:rsidRDefault="002164AA" w:rsidP="009E6603">
      <w:pPr>
        <w:pStyle w:val="Textkrper"/>
        <w:ind w:left="567" w:right="5248" w:hanging="567"/>
        <w:rPr>
          <w:sz w:val="18"/>
          <w:szCs w:val="18"/>
        </w:rPr>
      </w:pPr>
      <w:r w:rsidRPr="009E6603">
        <w:rPr>
          <w:b/>
          <w:sz w:val="18"/>
          <w:szCs w:val="18"/>
        </w:rPr>
        <w:t>Abb. 6)</w:t>
      </w:r>
      <w:r w:rsidRPr="009E6603">
        <w:rPr>
          <w:sz w:val="18"/>
          <w:szCs w:val="18"/>
        </w:rPr>
        <w:t xml:space="preserve"> </w:t>
      </w:r>
      <w:r w:rsidR="0085772E" w:rsidRPr="009E6603">
        <w:rPr>
          <w:sz w:val="18"/>
          <w:szCs w:val="18"/>
        </w:rPr>
        <w:t xml:space="preserve">Die Gegenelektrode besteht wieder aus einer Glasplatte mit leitendem Belag (blauer Balken). Die Graphitschicht „deformiert“ das </w:t>
      </w:r>
      <w:proofErr w:type="spellStart"/>
      <w:r w:rsidR="0085772E" w:rsidRPr="009E6603">
        <w:rPr>
          <w:sz w:val="18"/>
          <w:szCs w:val="18"/>
        </w:rPr>
        <w:t>Triiodid</w:t>
      </w:r>
      <w:proofErr w:type="spellEnd"/>
      <w:r w:rsidR="0085772E" w:rsidRPr="009E6603">
        <w:rPr>
          <w:sz w:val="18"/>
          <w:szCs w:val="18"/>
        </w:rPr>
        <w:t xml:space="preserve">-Ion so, dass es leichter Elektronen </w:t>
      </w:r>
      <w:r w:rsidR="004E2633" w:rsidRPr="009E6603">
        <w:rPr>
          <w:sz w:val="18"/>
          <w:szCs w:val="18"/>
        </w:rPr>
        <w:t xml:space="preserve">(blaue Punkte) </w:t>
      </w:r>
      <w:r w:rsidR="0085772E" w:rsidRPr="009E6603">
        <w:rPr>
          <w:sz w:val="18"/>
          <w:szCs w:val="18"/>
        </w:rPr>
        <w:t xml:space="preserve">von der Gegenelektrode aufnehmen kann. </w:t>
      </w:r>
    </w:p>
    <w:p w:rsidR="0085772E" w:rsidRDefault="0085772E" w:rsidP="009E6603">
      <w:pPr>
        <w:pStyle w:val="Textkrper"/>
        <w:spacing w:before="100" w:line="249" w:lineRule="auto"/>
        <w:ind w:right="5248"/>
        <w:jc w:val="both"/>
      </w:pPr>
    </w:p>
    <w:p w:rsidR="0085772E" w:rsidRDefault="00622B33" w:rsidP="009E6603">
      <w:pPr>
        <w:pStyle w:val="Textkrper"/>
        <w:spacing w:before="100" w:line="250" w:lineRule="auto"/>
        <w:ind w:right="5248"/>
        <w:jc w:val="both"/>
      </w:pPr>
      <w:r w:rsidRPr="006F6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78537</wp:posOffset>
                </wp:positionV>
                <wp:extent cx="3112135" cy="2182495"/>
                <wp:effectExtent l="0" t="0" r="12065" b="27305"/>
                <wp:wrapNone/>
                <wp:docPr id="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6093" y="160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64"/>
                            <a:ext cx="4894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094" y="161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C2EC4" id="Group 26" o:spid="_x0000_s1026" style="position:absolute;margin-left:193.85pt;margin-top:6.2pt;width:245.05pt;height:171.85pt;z-index:251658240;mso-position-horizontal:right;mso-position-horizontal-relative:margin" coordorigin="6093,160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">
                <v:shape id="Picture 27" o:spid="_x0000_s1027" type="#_x0000_t75" style="position:absolute;left:6099;top:164;width:4894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">
                  <v:imagedata r:id="rId21" o:title=""/>
                </v:shape>
                <v:rect id="Rectangle 28" o:spid="_x0000_s1028" style="position:absolute;left:6094;top:161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" filled="f" strokecolor="#231f20" strokeweight=".1pt"/>
                <w10:wrap anchorx="margin"/>
              </v:group>
            </w:pict>
          </mc:Fallback>
        </mc:AlternateContent>
      </w:r>
      <w:r w:rsidR="00B5512D" w:rsidRPr="006F63FD">
        <w:t>Es ist eine Potenzial-Differenz zwischen der Arbeitselek</w:t>
      </w:r>
      <w:r w:rsidR="004A21D1">
        <w:softHyphen/>
      </w:r>
      <w:r w:rsidR="00B5512D" w:rsidRPr="006F63FD">
        <w:t xml:space="preserve">trode und der Gegenelektrode </w:t>
      </w:r>
      <w:r w:rsidR="004A21D1" w:rsidRPr="006F63FD">
        <w:t xml:space="preserve">entstanden </w:t>
      </w:r>
      <w:r w:rsidR="00B5512D" w:rsidRPr="006F63FD">
        <w:t>(ele</w:t>
      </w:r>
      <w:r w:rsidR="0085772E">
        <w:t>ktrische Span</w:t>
      </w:r>
      <w:r w:rsidR="00B5512D" w:rsidRPr="006F63FD">
        <w:t xml:space="preserve">nung). Sie </w:t>
      </w:r>
      <w:r w:rsidR="0085772E">
        <w:t>kann für das Betreiben von elek</w:t>
      </w:r>
      <w:r w:rsidR="00B5512D" w:rsidRPr="006F63FD">
        <w:t xml:space="preserve">trischen Geräten gebraucht werden. Die </w:t>
      </w:r>
      <w:proofErr w:type="spellStart"/>
      <w:r w:rsidR="00B5512D" w:rsidRPr="006F63FD">
        <w:t>Grätzel</w:t>
      </w:r>
      <w:proofErr w:type="spellEnd"/>
      <w:r w:rsidR="00B5512D" w:rsidRPr="006F63FD">
        <w:t>-Zelle wandelt also Licht (z.B. Sonnenenergie) in elektrische Energie um.</w:t>
      </w:r>
      <w:r w:rsidR="0085772E" w:rsidRPr="0085772E">
        <w:t xml:space="preserve"> </w:t>
      </w:r>
    </w:p>
    <w:p w:rsidR="00705855" w:rsidRPr="009E6603" w:rsidRDefault="00705855" w:rsidP="009E6603">
      <w:pPr>
        <w:pStyle w:val="Textkrper"/>
        <w:ind w:left="567" w:right="5248" w:hanging="567"/>
        <w:rPr>
          <w:sz w:val="18"/>
          <w:szCs w:val="18"/>
        </w:rPr>
      </w:pPr>
      <w:r w:rsidRPr="009E6603">
        <w:rPr>
          <w:b/>
          <w:sz w:val="18"/>
          <w:szCs w:val="18"/>
        </w:rPr>
        <w:t>Abb. 7)</w:t>
      </w:r>
      <w:r w:rsidRPr="009E6603">
        <w:rPr>
          <w:sz w:val="18"/>
          <w:szCs w:val="18"/>
        </w:rPr>
        <w:t xml:space="preserve"> Eine stromliefernde Zelle. Elektronen (blaue Punkte) wandern im </w:t>
      </w:r>
      <w:proofErr w:type="spellStart"/>
      <w:r w:rsidRPr="009E6603">
        <w:rPr>
          <w:sz w:val="18"/>
          <w:szCs w:val="18"/>
        </w:rPr>
        <w:t>äusseren</w:t>
      </w:r>
      <w:proofErr w:type="spellEnd"/>
      <w:r w:rsidRPr="009E6603">
        <w:rPr>
          <w:sz w:val="18"/>
          <w:szCs w:val="18"/>
        </w:rPr>
        <w:t xml:space="preserve"> Stromkreis vom negativeren Potenzial zum positiveren Potenzial. Die Zelle ist wieder im ursprüngli</w:t>
      </w:r>
      <w:r w:rsidRPr="009E6603">
        <w:rPr>
          <w:sz w:val="18"/>
          <w:szCs w:val="18"/>
        </w:rPr>
        <w:softHyphen/>
        <w:t xml:space="preserve">chen Zustand (geschlossener Zyklus). </w:t>
      </w:r>
    </w:p>
    <w:p w:rsidR="00705855" w:rsidRDefault="00705855" w:rsidP="009E6603">
      <w:pPr>
        <w:pStyle w:val="Textkrper"/>
        <w:ind w:right="5248"/>
      </w:pPr>
    </w:p>
    <w:p w:rsidR="009E6603" w:rsidRDefault="009E6603" w:rsidP="009E6603">
      <w:pPr>
        <w:pStyle w:val="Textkrper"/>
        <w:ind w:right="5248"/>
      </w:pPr>
    </w:p>
    <w:p w:rsidR="00C05803" w:rsidRPr="00C05803" w:rsidRDefault="00C05803" w:rsidP="009E6603">
      <w:pPr>
        <w:pStyle w:val="Textkrper"/>
        <w:ind w:right="5248"/>
        <w:rPr>
          <w:b/>
        </w:rPr>
      </w:pPr>
      <w:r>
        <w:rPr>
          <w:b/>
        </w:rPr>
        <w:t>Kennwerte</w:t>
      </w:r>
    </w:p>
    <w:p w:rsidR="00705855" w:rsidRPr="006F63FD" w:rsidRDefault="00B5512D" w:rsidP="00DC4C46">
      <w:pPr>
        <w:pStyle w:val="Textkrper"/>
        <w:spacing w:line="249" w:lineRule="auto"/>
        <w:ind w:right="3"/>
        <w:jc w:val="both"/>
        <w:rPr>
          <w:lang w:val="de-CH"/>
        </w:rPr>
      </w:pPr>
      <w:r w:rsidRPr="006F63FD">
        <w:t>Die maximale Span</w:t>
      </w:r>
      <w:r w:rsidR="009B44BA">
        <w:t>nung, die man mit dieser Anord</w:t>
      </w:r>
      <w:r w:rsidRPr="006F63FD">
        <w:t xml:space="preserve">nung erreichen kann, </w:t>
      </w:r>
      <w:bookmarkStart w:id="0" w:name="_GoBack"/>
      <w:r w:rsidRPr="006F63FD">
        <w:t xml:space="preserve">beträgt 750 </w:t>
      </w:r>
      <w:r w:rsidRPr="006F63FD">
        <w:rPr>
          <w:spacing w:val="-4"/>
        </w:rPr>
        <w:t xml:space="preserve">mV. </w:t>
      </w:r>
      <w:r w:rsidR="00DF7B7E">
        <w:rPr>
          <w:spacing w:val="-4"/>
        </w:rPr>
        <w:t xml:space="preserve">Sie wird bestimmt durch die Differenz zwischen dem </w:t>
      </w:r>
      <w:proofErr w:type="spellStart"/>
      <w:r w:rsidR="00DF7B7E">
        <w:rPr>
          <w:spacing w:val="-4"/>
        </w:rPr>
        <w:t>Redoxpotenzial</w:t>
      </w:r>
      <w:proofErr w:type="spellEnd"/>
      <w:r w:rsidR="00DF7B7E">
        <w:rPr>
          <w:spacing w:val="-4"/>
        </w:rPr>
        <w:t xml:space="preserve"> des Leitungsbandes des Titandioxids und dem </w:t>
      </w:r>
      <w:proofErr w:type="spellStart"/>
      <w:r w:rsidR="00DF7B7E">
        <w:rPr>
          <w:spacing w:val="-4"/>
        </w:rPr>
        <w:t>Redoxpotenzial</w:t>
      </w:r>
      <w:proofErr w:type="spellEnd"/>
      <w:r w:rsidR="00DF7B7E">
        <w:rPr>
          <w:spacing w:val="-4"/>
        </w:rPr>
        <w:t xml:space="preserve"> des </w:t>
      </w:r>
      <w:proofErr w:type="spellStart"/>
      <w:r w:rsidR="00DF7B7E">
        <w:rPr>
          <w:spacing w:val="-4"/>
        </w:rPr>
        <w:t>Redoxpaares</w:t>
      </w:r>
      <w:proofErr w:type="spellEnd"/>
      <w:r w:rsidR="00DF7B7E">
        <w:rPr>
          <w:spacing w:val="-4"/>
        </w:rPr>
        <w:t xml:space="preserve"> Iodid-Ion/</w:t>
      </w:r>
      <w:proofErr w:type="spellStart"/>
      <w:r w:rsidR="004A21D1">
        <w:rPr>
          <w:spacing w:val="-4"/>
        </w:rPr>
        <w:t>Triiodid</w:t>
      </w:r>
      <w:proofErr w:type="spellEnd"/>
      <w:r w:rsidR="004A21D1">
        <w:rPr>
          <w:spacing w:val="-4"/>
        </w:rPr>
        <w:t>-Ion (vgl. auch Abb. 9)</w:t>
      </w:r>
      <w:r w:rsidR="00DF7B7E">
        <w:rPr>
          <w:spacing w:val="-4"/>
        </w:rPr>
        <w:t xml:space="preserve">. </w:t>
      </w:r>
      <w:r w:rsidR="004A21D1">
        <w:t xml:space="preserve">Der maximale Wirkungsgrad, also das </w:t>
      </w:r>
      <w:r w:rsidRPr="006F63FD">
        <w:t xml:space="preserve">Verhältnis </w:t>
      </w:r>
      <w:r w:rsidR="004A21D1">
        <w:t xml:space="preserve">von </w:t>
      </w:r>
      <w:r w:rsidR="00C05803">
        <w:t>erzeugter</w:t>
      </w:r>
      <w:r w:rsidRPr="006F63FD">
        <w:t xml:space="preserve"> elektrische</w:t>
      </w:r>
      <w:r w:rsidR="004A21D1">
        <w:t>r</w:t>
      </w:r>
      <w:r w:rsidRPr="006F63FD">
        <w:rPr>
          <w:spacing w:val="-36"/>
        </w:rPr>
        <w:t xml:space="preserve"> </w:t>
      </w:r>
      <w:r w:rsidRPr="006F63FD">
        <w:t>Energie zu</w:t>
      </w:r>
      <w:r w:rsidRPr="006F63FD">
        <w:rPr>
          <w:spacing w:val="-17"/>
        </w:rPr>
        <w:t xml:space="preserve"> </w:t>
      </w:r>
      <w:r w:rsidRPr="006F63FD">
        <w:t>eingestrahlter</w:t>
      </w:r>
      <w:r w:rsidRPr="006F63FD">
        <w:rPr>
          <w:spacing w:val="-16"/>
        </w:rPr>
        <w:t xml:space="preserve"> </w:t>
      </w:r>
      <w:r w:rsidRPr="006F63FD">
        <w:t>Lichtenergie</w:t>
      </w:r>
      <w:r w:rsidR="00C05803">
        <w:t>,</w:t>
      </w:r>
      <w:r w:rsidRPr="006F63FD">
        <w:rPr>
          <w:spacing w:val="-16"/>
        </w:rPr>
        <w:t xml:space="preserve"> </w:t>
      </w:r>
      <w:r w:rsidRPr="006F63FD">
        <w:t>liegt</w:t>
      </w:r>
      <w:r w:rsidRPr="006F63FD">
        <w:rPr>
          <w:spacing w:val="-16"/>
        </w:rPr>
        <w:t xml:space="preserve"> </w:t>
      </w:r>
      <w:r w:rsidR="00C05803">
        <w:rPr>
          <w:spacing w:val="-16"/>
        </w:rPr>
        <w:t xml:space="preserve">für </w:t>
      </w:r>
      <w:proofErr w:type="spellStart"/>
      <w:r w:rsidR="00C05803">
        <w:rPr>
          <w:spacing w:val="-16"/>
        </w:rPr>
        <w:t>Grätzel</w:t>
      </w:r>
      <w:proofErr w:type="spellEnd"/>
      <w:r w:rsidR="00C05803">
        <w:rPr>
          <w:spacing w:val="-16"/>
        </w:rPr>
        <w:t xml:space="preserve">-Zellen </w:t>
      </w:r>
      <w:r w:rsidRPr="006F63FD">
        <w:t>im</w:t>
      </w:r>
      <w:r w:rsidRPr="006F63FD">
        <w:rPr>
          <w:spacing w:val="-17"/>
        </w:rPr>
        <w:t xml:space="preserve"> </w:t>
      </w:r>
      <w:r w:rsidRPr="006F63FD">
        <w:t>Moment</w:t>
      </w:r>
      <w:r w:rsidRPr="006F63FD">
        <w:rPr>
          <w:spacing w:val="-16"/>
        </w:rPr>
        <w:t xml:space="preserve"> </w:t>
      </w:r>
      <w:r w:rsidRPr="006F63FD">
        <w:t>bei</w:t>
      </w:r>
      <w:r w:rsidRPr="006F63FD">
        <w:rPr>
          <w:spacing w:val="-17"/>
        </w:rPr>
        <w:t xml:space="preserve"> </w:t>
      </w:r>
      <w:r w:rsidRPr="006F63FD">
        <w:t>13</w:t>
      </w:r>
      <w:r w:rsidRPr="006F63FD">
        <w:rPr>
          <w:spacing w:val="-17"/>
        </w:rPr>
        <w:t xml:space="preserve"> </w:t>
      </w:r>
      <w:r w:rsidR="00C05803">
        <w:t>%. Zum Vergleich: Solarzellen auf Siliziumbasis erreichen</w:t>
      </w:r>
      <w:r w:rsidRPr="006F63FD">
        <w:t xml:space="preserve"> 25 -29 %,</w:t>
      </w:r>
      <w:r w:rsidRPr="006F63FD">
        <w:rPr>
          <w:spacing w:val="13"/>
        </w:rPr>
        <w:t xml:space="preserve"> </w:t>
      </w:r>
      <w:proofErr w:type="spellStart"/>
      <w:r w:rsidR="00C05803">
        <w:t>Perowskit</w:t>
      </w:r>
      <w:proofErr w:type="spellEnd"/>
      <w:r w:rsidR="00C05803">
        <w:t>-Zellen ca.</w:t>
      </w:r>
      <w:r w:rsidRPr="006F63FD">
        <w:rPr>
          <w:spacing w:val="-11"/>
        </w:rPr>
        <w:t xml:space="preserve"> </w:t>
      </w:r>
      <w:r w:rsidRPr="006F63FD">
        <w:t>18</w:t>
      </w:r>
      <w:r w:rsidRPr="006F63FD">
        <w:rPr>
          <w:spacing w:val="-11"/>
        </w:rPr>
        <w:t xml:space="preserve"> </w:t>
      </w:r>
      <w:r w:rsidR="00C05803">
        <w:t>% Wirkungsgrad</w:t>
      </w:r>
      <w:r w:rsidRPr="006F63FD">
        <w:t>.</w:t>
      </w:r>
      <w:r w:rsidRPr="006F63FD">
        <w:rPr>
          <w:spacing w:val="-11"/>
        </w:rPr>
        <w:t xml:space="preserve"> </w:t>
      </w:r>
    </w:p>
    <w:p w:rsidR="00705855" w:rsidRPr="006F63FD" w:rsidRDefault="00B5512D" w:rsidP="00DC4C46">
      <w:pPr>
        <w:pStyle w:val="Textkrper"/>
        <w:spacing w:line="249" w:lineRule="auto"/>
        <w:ind w:right="3"/>
        <w:jc w:val="both"/>
        <w:rPr>
          <w:lang w:val="de-CH"/>
        </w:rPr>
      </w:pPr>
      <w:r w:rsidRPr="006F63FD">
        <w:t>Der</w:t>
      </w:r>
      <w:r w:rsidRPr="006F63FD">
        <w:rPr>
          <w:spacing w:val="-11"/>
        </w:rPr>
        <w:t xml:space="preserve"> </w:t>
      </w:r>
      <w:r w:rsidRPr="006F63FD">
        <w:t>Vorteil</w:t>
      </w:r>
      <w:r w:rsidRPr="006F63FD">
        <w:rPr>
          <w:spacing w:val="-11"/>
        </w:rPr>
        <w:t xml:space="preserve"> </w:t>
      </w:r>
      <w:r w:rsidRPr="006F63FD">
        <w:t>der</w:t>
      </w:r>
      <w:r w:rsidRPr="006F63FD">
        <w:rPr>
          <w:spacing w:val="-11"/>
        </w:rPr>
        <w:t xml:space="preserve"> </w:t>
      </w:r>
      <w:proofErr w:type="spellStart"/>
      <w:r w:rsidRPr="006F63FD">
        <w:t>Grätzel</w:t>
      </w:r>
      <w:proofErr w:type="spellEnd"/>
      <w:r w:rsidRPr="006F63FD">
        <w:t>-Zelle</w:t>
      </w:r>
      <w:r w:rsidRPr="006F63FD">
        <w:rPr>
          <w:spacing w:val="-11"/>
        </w:rPr>
        <w:t xml:space="preserve"> </w:t>
      </w:r>
      <w:r w:rsidRPr="006F63FD">
        <w:t>liegt</w:t>
      </w:r>
      <w:r w:rsidRPr="006F63FD">
        <w:rPr>
          <w:spacing w:val="-11"/>
        </w:rPr>
        <w:t xml:space="preserve"> </w:t>
      </w:r>
      <w:r w:rsidRPr="006F63FD">
        <w:t>aber</w:t>
      </w:r>
      <w:r w:rsidRPr="006F63FD">
        <w:rPr>
          <w:spacing w:val="-11"/>
        </w:rPr>
        <w:t xml:space="preserve"> </w:t>
      </w:r>
      <w:r w:rsidRPr="006F63FD">
        <w:t>bei den tieferen Produk</w:t>
      </w:r>
      <w:r w:rsidR="00705855">
        <w:t>tionskosten, bei der umweltscho</w:t>
      </w:r>
      <w:r w:rsidRPr="006F63FD">
        <w:t>nenden Produktion, bei d</w:t>
      </w:r>
      <w:r w:rsidR="009B44BA">
        <w:t>er Eigenschaft, auch bei diffu</w:t>
      </w:r>
      <w:r w:rsidRPr="006F63FD">
        <w:t>sem Licht (z.B. bei Innenbeleuchtungen) eine</w:t>
      </w:r>
      <w:r w:rsidRPr="006F63FD">
        <w:rPr>
          <w:spacing w:val="-30"/>
        </w:rPr>
        <w:t xml:space="preserve"> </w:t>
      </w:r>
      <w:r w:rsidRPr="006F63FD">
        <w:t>Spannung aufzubauen, bei der Transparenz und bei der kleinen Dichte des dünnen hochflexiblen</w:t>
      </w:r>
      <w:r w:rsidRPr="006F63FD">
        <w:rPr>
          <w:spacing w:val="-4"/>
        </w:rPr>
        <w:t xml:space="preserve"> </w:t>
      </w:r>
      <w:r w:rsidRPr="006F63FD">
        <w:t>Materials</w:t>
      </w:r>
    </w:p>
    <w:bookmarkEnd w:id="0"/>
    <w:p w:rsidR="00B5512D" w:rsidRPr="006F63FD" w:rsidRDefault="00B5512D" w:rsidP="00622B33">
      <w:pPr>
        <w:pStyle w:val="Textkrper"/>
        <w:spacing w:before="100" w:line="250" w:lineRule="auto"/>
        <w:ind w:right="5736"/>
        <w:jc w:val="both"/>
      </w:pPr>
    </w:p>
    <w:p w:rsidR="009B44BA" w:rsidRDefault="00622B33" w:rsidP="00CC17C0">
      <w:pPr>
        <w:pStyle w:val="Textkrper"/>
        <w:spacing w:before="100" w:line="250" w:lineRule="auto"/>
        <w:ind w:right="5248"/>
        <w:jc w:val="both"/>
      </w:pPr>
      <w:r w:rsidRPr="006F63FD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3112135" cy="1930400"/>
                <wp:effectExtent l="0" t="0" r="12065" b="12700"/>
                <wp:wrapNone/>
                <wp:docPr id="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1930400"/>
                          <a:chOff x="6096" y="134"/>
                          <a:chExt cx="4901" cy="3040"/>
                        </a:xfrm>
                      </wpg:grpSpPr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137"/>
                            <a:ext cx="4894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096" y="134"/>
                            <a:ext cx="4899" cy="3038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FB696" id="Group 29" o:spid="_x0000_s1026" style="position:absolute;margin-left:193.85pt;margin-top:6.7pt;width:245.05pt;height:152pt;z-index:251659264;mso-position-horizontal:right;mso-position-horizontal-relative:margin" coordorigin="6096,134" coordsize="4901,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">
                <v:shape id="Picture 30" o:spid="_x0000_s1027" type="#_x0000_t75" style="position:absolute;left:6101;top:137;width:4894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">
                  <v:imagedata r:id="rId23" o:title=""/>
                </v:shape>
                <v:rect id="Rectangle 31" o:spid="_x0000_s1028" style="position:absolute;left:6096;top:134;width:4899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" filled="f" strokecolor="#231f20" strokeweight=".1pt"/>
                <w10:wrap anchorx="margin"/>
              </v:group>
            </w:pict>
          </mc:Fallback>
        </mc:AlternateContent>
      </w:r>
      <w:r w:rsidR="00B5512D" w:rsidRPr="006F63FD">
        <w:t>Der Netto-Stoffumsatz ist offensichtlich gleich null: alle Edukte kommen auf der Produktseite wieder vor (und umgekehrt). Die e</w:t>
      </w:r>
      <w:r w:rsidR="008A53E7">
        <w:t>inzige Veränderung im Gesamt</w:t>
      </w:r>
      <w:r w:rsidR="00C05803">
        <w:softHyphen/>
      </w:r>
      <w:r w:rsidR="008A53E7">
        <w:t>vor</w:t>
      </w:r>
      <w:r w:rsidR="00B5512D" w:rsidRPr="006F63FD">
        <w:t>gang ist, dass Elekt</w:t>
      </w:r>
      <w:r w:rsidR="008A53E7">
        <w:t>ronen von hohem negativem Poten</w:t>
      </w:r>
      <w:r w:rsidR="00B5512D" w:rsidRPr="006F63FD">
        <w:t xml:space="preserve">zial auf ein um 750 mV tieferes (positiveres) Potenzial </w:t>
      </w:r>
      <w:proofErr w:type="spellStart"/>
      <w:r w:rsidR="00B5512D" w:rsidRPr="006F63FD">
        <w:t>fliessen</w:t>
      </w:r>
      <w:proofErr w:type="spellEnd"/>
      <w:r w:rsidR="00B5512D" w:rsidRPr="006F63FD">
        <w:t xml:space="preserve"> </w:t>
      </w:r>
      <w:r w:rsidR="008A53E7">
        <w:t>und damit Arbeit leisten können</w:t>
      </w:r>
      <w:r w:rsidR="00B5512D" w:rsidRPr="006F63FD">
        <w:t>.</w:t>
      </w:r>
      <w:r w:rsidR="009B44BA" w:rsidRPr="009B44BA">
        <w:t xml:space="preserve"> </w:t>
      </w:r>
    </w:p>
    <w:p w:rsidR="00C05803" w:rsidRDefault="00C05803" w:rsidP="00CC17C0">
      <w:pPr>
        <w:pStyle w:val="Textkrper"/>
        <w:spacing w:before="100" w:line="250" w:lineRule="auto"/>
        <w:ind w:right="5248"/>
        <w:jc w:val="both"/>
      </w:pPr>
    </w:p>
    <w:p w:rsidR="008A53E7" w:rsidRPr="009E6603" w:rsidRDefault="008A53E7" w:rsidP="00CC17C0">
      <w:pPr>
        <w:pStyle w:val="Textkrper"/>
        <w:ind w:left="567" w:right="5248" w:hanging="578"/>
        <w:rPr>
          <w:sz w:val="18"/>
          <w:szCs w:val="18"/>
        </w:rPr>
      </w:pPr>
      <w:r w:rsidRPr="009E6603">
        <w:rPr>
          <w:b/>
          <w:sz w:val="18"/>
          <w:szCs w:val="18"/>
        </w:rPr>
        <w:t>Abb. 8)</w:t>
      </w:r>
      <w:r w:rsidRPr="009E6603">
        <w:rPr>
          <w:sz w:val="18"/>
          <w:szCs w:val="18"/>
        </w:rPr>
        <w:t xml:space="preserve"> Reaktionsgleichungen </w:t>
      </w:r>
      <w:proofErr w:type="gramStart"/>
      <w:r w:rsidRPr="009E6603">
        <w:rPr>
          <w:sz w:val="18"/>
          <w:szCs w:val="18"/>
        </w:rPr>
        <w:t>zeigen</w:t>
      </w:r>
      <w:proofErr w:type="gramEnd"/>
      <w:r w:rsidRPr="009E6603">
        <w:rPr>
          <w:sz w:val="18"/>
          <w:szCs w:val="18"/>
        </w:rPr>
        <w:t xml:space="preserve"> dass der Netto-Stoffumsatz gleich null ist (geschlos</w:t>
      </w:r>
      <w:r w:rsidRPr="009E6603">
        <w:rPr>
          <w:sz w:val="18"/>
          <w:szCs w:val="18"/>
        </w:rPr>
        <w:softHyphen/>
        <w:t xml:space="preserve">sener Kreislauf). </w:t>
      </w:r>
    </w:p>
    <w:p w:rsidR="00C05803" w:rsidRDefault="00DF7B7E" w:rsidP="00622B33">
      <w:pPr>
        <w:pStyle w:val="Textkrper"/>
        <w:spacing w:before="100" w:line="250" w:lineRule="auto"/>
        <w:ind w:right="5736"/>
        <w:jc w:val="both"/>
      </w:pPr>
      <w:r>
        <w:br w:type="page"/>
      </w:r>
    </w:p>
    <w:p w:rsidR="00C05803" w:rsidRDefault="00C05803" w:rsidP="00C05803">
      <w:pPr>
        <w:pStyle w:val="Textkrper"/>
        <w:spacing w:before="100" w:line="250" w:lineRule="auto"/>
        <w:ind w:right="5248"/>
        <w:jc w:val="both"/>
      </w:pPr>
    </w:p>
    <w:p w:rsidR="00DF7B7E" w:rsidRDefault="00C05803" w:rsidP="00C05803">
      <w:pPr>
        <w:pStyle w:val="Textkrper"/>
        <w:spacing w:before="100" w:line="250" w:lineRule="auto"/>
        <w:ind w:right="5248"/>
        <w:jc w:val="both"/>
      </w:pPr>
      <w:r w:rsidRPr="006C7589">
        <w:rPr>
          <w:b/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70586</wp:posOffset>
                </wp:positionV>
                <wp:extent cx="3112135" cy="2182495"/>
                <wp:effectExtent l="0" t="0" r="12065" b="27305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182495"/>
                          <a:chOff x="892" y="160"/>
                          <a:chExt cx="4901" cy="3437"/>
                        </a:xfrm>
                      </wpg:grpSpPr>
                      <pic:pic xmlns:pic="http://schemas.openxmlformats.org/drawingml/2006/picture">
                        <pic:nvPicPr>
                          <pic:cNvPr id="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164"/>
                            <a:ext cx="4894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92" y="161"/>
                            <a:ext cx="4899" cy="343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01171" id="Group 32" o:spid="_x0000_s1026" style="position:absolute;margin-left:193.85pt;margin-top:5.55pt;width:245.05pt;height:171.85pt;z-index:251660288;mso-position-horizontal:right;mso-position-horizontal-relative:margin" coordorigin="892,160" coordsize="4901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">
                <v:shape id="Picture 33" o:spid="_x0000_s1027" type="#_x0000_t75" style="position:absolute;left:897;top:164;width:4894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">
                  <v:imagedata r:id="rId25" o:title=""/>
                </v:shape>
                <v:rect id="Rectangle 34" o:spid="_x0000_s1028" style="position:absolute;left:892;top:161;width:48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" filled="f" strokecolor="#231f20" strokeweight=".1pt"/>
                <w10:wrap anchorx="margin"/>
              </v:group>
            </w:pict>
          </mc:Fallback>
        </mc:AlternateContent>
      </w:r>
      <w:r w:rsidR="00B5512D" w:rsidRPr="006F63FD">
        <w:t>Die Potenziale der bet</w:t>
      </w:r>
      <w:r w:rsidR="00DF7B7E">
        <w:t>eiligten Substanzen zeigen, wel</w:t>
      </w:r>
      <w:r w:rsidR="00B5512D" w:rsidRPr="006F63FD">
        <w:t xml:space="preserve">chen Weg die Elektronen nehmen können. Elektronen können </w:t>
      </w:r>
      <w:r w:rsidR="00B5512D" w:rsidRPr="007B5145">
        <w:rPr>
          <w:b/>
        </w:rPr>
        <w:t>spontan</w:t>
      </w:r>
      <w:r w:rsidR="00B5512D" w:rsidRPr="006F63FD">
        <w:t xml:space="preserve"> nur von negativerem zu positiverem Potenzial </w:t>
      </w:r>
      <w:proofErr w:type="spellStart"/>
      <w:r w:rsidR="00B5512D" w:rsidRPr="006F63FD">
        <w:t>fliessen</w:t>
      </w:r>
      <w:proofErr w:type="spellEnd"/>
      <w:r w:rsidR="00B5512D" w:rsidRPr="006F63FD">
        <w:t>.</w:t>
      </w:r>
      <w:r w:rsidR="00DF7B7E" w:rsidRPr="00DF7B7E">
        <w:t xml:space="preserve"> </w:t>
      </w:r>
    </w:p>
    <w:p w:rsidR="00D331FA" w:rsidRDefault="00D331FA" w:rsidP="00C05803">
      <w:pPr>
        <w:pStyle w:val="Textkrper"/>
        <w:ind w:right="5248"/>
        <w:rPr>
          <w:b/>
        </w:rPr>
      </w:pPr>
    </w:p>
    <w:p w:rsidR="000E26D5" w:rsidRDefault="000E26D5" w:rsidP="00C05803">
      <w:pPr>
        <w:pStyle w:val="Textkrper"/>
        <w:ind w:right="5248"/>
        <w:rPr>
          <w:b/>
        </w:rPr>
      </w:pPr>
    </w:p>
    <w:p w:rsidR="006C7589" w:rsidRPr="009E6603" w:rsidRDefault="006C7589" w:rsidP="00C05803">
      <w:pPr>
        <w:pStyle w:val="Textkrper"/>
        <w:ind w:left="567" w:right="5248" w:hanging="578"/>
        <w:rPr>
          <w:sz w:val="18"/>
          <w:szCs w:val="18"/>
        </w:rPr>
      </w:pPr>
      <w:r w:rsidRPr="009E6603">
        <w:rPr>
          <w:b/>
          <w:sz w:val="18"/>
          <w:szCs w:val="18"/>
        </w:rPr>
        <w:t xml:space="preserve">Abb. 9) </w:t>
      </w:r>
      <w:r w:rsidRPr="009E6603">
        <w:rPr>
          <w:sz w:val="18"/>
          <w:szCs w:val="18"/>
        </w:rPr>
        <w:t xml:space="preserve">Potenziale der beteiligten Redoxsysteme; </w:t>
      </w:r>
      <w:r w:rsidR="00C05803">
        <w:rPr>
          <w:sz w:val="18"/>
          <w:szCs w:val="18"/>
        </w:rPr>
        <w:br/>
      </w:r>
      <w:r w:rsidRPr="009E6603">
        <w:rPr>
          <w:sz w:val="18"/>
          <w:szCs w:val="18"/>
        </w:rPr>
        <w:t xml:space="preserve">linke Skala: Angaben in </w:t>
      </w:r>
      <w:r w:rsidR="00C05803">
        <w:rPr>
          <w:sz w:val="18"/>
          <w:szCs w:val="18"/>
        </w:rPr>
        <w:t xml:space="preserve"> </w:t>
      </w:r>
      <w:r w:rsidRPr="009E6603">
        <w:rPr>
          <w:sz w:val="18"/>
          <w:szCs w:val="18"/>
        </w:rPr>
        <w:t xml:space="preserve">eV (Elektronvolt); </w:t>
      </w:r>
      <w:r w:rsidR="00C05803">
        <w:rPr>
          <w:sz w:val="18"/>
          <w:szCs w:val="18"/>
        </w:rPr>
        <w:br/>
      </w:r>
      <w:r w:rsidRPr="009E6603">
        <w:rPr>
          <w:sz w:val="18"/>
          <w:szCs w:val="18"/>
        </w:rPr>
        <w:t xml:space="preserve">rechte Skala: Angaben </w:t>
      </w:r>
      <w:r w:rsidR="00C45592" w:rsidRPr="009E6603">
        <w:rPr>
          <w:sz w:val="18"/>
          <w:szCs w:val="18"/>
        </w:rPr>
        <w:t xml:space="preserve">in </w:t>
      </w:r>
      <w:r w:rsidR="00C05803">
        <w:rPr>
          <w:sz w:val="18"/>
          <w:szCs w:val="18"/>
        </w:rPr>
        <w:t xml:space="preserve"> </w:t>
      </w:r>
      <w:r w:rsidR="00C45592" w:rsidRPr="009E6603">
        <w:rPr>
          <w:sz w:val="18"/>
          <w:szCs w:val="18"/>
        </w:rPr>
        <w:t>V</w:t>
      </w:r>
      <w:r w:rsidR="00C05803">
        <w:rPr>
          <w:sz w:val="18"/>
          <w:szCs w:val="18"/>
        </w:rPr>
        <w:t xml:space="preserve"> </w:t>
      </w:r>
      <w:r w:rsidR="00C45592" w:rsidRPr="009E6603">
        <w:rPr>
          <w:sz w:val="18"/>
          <w:szCs w:val="18"/>
        </w:rPr>
        <w:t xml:space="preserve"> gegen die Normalwasser</w:t>
      </w:r>
      <w:r w:rsidR="00C05803">
        <w:softHyphen/>
      </w:r>
      <w:r w:rsidR="00C05803">
        <w:rPr>
          <w:sz w:val="18"/>
          <w:szCs w:val="18"/>
        </w:rPr>
        <w:t xml:space="preserve">stoffelektrode. </w:t>
      </w:r>
      <w:r w:rsidR="00C45592" w:rsidRPr="009E6603">
        <w:rPr>
          <w:sz w:val="18"/>
          <w:szCs w:val="18"/>
        </w:rPr>
        <w:t xml:space="preserve">Darstellung nach Tausch </w:t>
      </w:r>
      <w:r w:rsidR="00C45592" w:rsidRPr="009E6603">
        <w:rPr>
          <w:rStyle w:val="Endnotenzeichen"/>
          <w:sz w:val="18"/>
          <w:szCs w:val="18"/>
        </w:rPr>
        <w:endnoteReference w:id="2"/>
      </w:r>
      <w:r w:rsidR="00C45592" w:rsidRPr="009E6603">
        <w:rPr>
          <w:sz w:val="18"/>
          <w:szCs w:val="18"/>
        </w:rPr>
        <w:t xml:space="preserve">, </w:t>
      </w:r>
      <w:r w:rsidR="000E26D5" w:rsidRPr="009E6603">
        <w:rPr>
          <w:sz w:val="18"/>
          <w:szCs w:val="18"/>
        </w:rPr>
        <w:t>,</w:t>
      </w:r>
      <w:r w:rsidR="00B5512D" w:rsidRPr="009E6603">
        <w:rPr>
          <w:sz w:val="18"/>
          <w:szCs w:val="18"/>
        </w:rPr>
        <w:t>angepasst</w:t>
      </w:r>
      <w:r w:rsidR="000E26D5" w:rsidRPr="009E6603">
        <w:rPr>
          <w:sz w:val="18"/>
          <w:szCs w:val="18"/>
        </w:rPr>
        <w:t>.</w:t>
      </w:r>
      <w:r w:rsidRPr="009E6603">
        <w:rPr>
          <w:sz w:val="18"/>
          <w:szCs w:val="18"/>
        </w:rPr>
        <w:t xml:space="preserve"> </w:t>
      </w:r>
    </w:p>
    <w:p w:rsidR="00B5512D" w:rsidRPr="006F63FD" w:rsidRDefault="00B5512D" w:rsidP="00C05803">
      <w:pPr>
        <w:pStyle w:val="Textkrper"/>
        <w:spacing w:before="100" w:line="249" w:lineRule="auto"/>
        <w:ind w:right="5248"/>
        <w:jc w:val="both"/>
      </w:pPr>
    </w:p>
    <w:p w:rsidR="00B5512D" w:rsidRPr="006F63FD" w:rsidRDefault="00B5512D" w:rsidP="00622B33">
      <w:pPr>
        <w:pStyle w:val="Textkrper"/>
      </w:pPr>
    </w:p>
    <w:p w:rsidR="00B5512D" w:rsidRDefault="000E26D5" w:rsidP="00622B33">
      <w:pPr>
        <w:pStyle w:val="Textkrper"/>
        <w:rPr>
          <w:b/>
        </w:rPr>
      </w:pPr>
      <w:r w:rsidRPr="00385805">
        <w:rPr>
          <w:b/>
        </w:rPr>
        <w:t xml:space="preserve">Überblick über die Bestandteile der </w:t>
      </w:r>
      <w:proofErr w:type="spellStart"/>
      <w:r w:rsidRPr="00385805">
        <w:rPr>
          <w:b/>
        </w:rPr>
        <w:t>Grätzelzelle</w:t>
      </w:r>
      <w:proofErr w:type="spellEnd"/>
    </w:p>
    <w:p w:rsidR="00385805" w:rsidRPr="00385805" w:rsidRDefault="00385805" w:rsidP="00622B33">
      <w:pPr>
        <w:pStyle w:val="Textkrper"/>
        <w:rPr>
          <w:b/>
        </w:rPr>
      </w:pPr>
    </w:p>
    <w:tbl>
      <w:tblPr>
        <w:tblStyle w:val="Tabellenraster"/>
        <w:tblW w:w="0" w:type="auto"/>
        <w:tblInd w:w="567" w:type="dxa"/>
        <w:tblLook w:val="01E0" w:firstRow="1" w:lastRow="1" w:firstColumn="1" w:lastColumn="1" w:noHBand="0" w:noVBand="0"/>
      </w:tblPr>
      <w:tblGrid>
        <w:gridCol w:w="2317"/>
        <w:gridCol w:w="6787"/>
      </w:tblGrid>
      <w:tr w:rsidR="000E26D5" w:rsidRPr="00C05803" w:rsidTr="00C05803"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Bestandteil</w:t>
            </w:r>
          </w:p>
        </w:tc>
        <w:tc>
          <w:tcPr>
            <w:tcW w:w="67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Funktion</w:t>
            </w:r>
          </w:p>
        </w:tc>
      </w:tr>
      <w:tr w:rsidR="000E26D5" w:rsidRPr="00C05803" w:rsidTr="00C05803">
        <w:tc>
          <w:tcPr>
            <w:tcW w:w="23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Farbstoff</w:t>
            </w:r>
          </w:p>
        </w:tc>
        <w:tc>
          <w:tcPr>
            <w:tcW w:w="6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805" w:rsidRPr="00C05803" w:rsidRDefault="00385805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proofErr w:type="spellStart"/>
            <w:r w:rsidRPr="00C05803">
              <w:rPr>
                <w:sz w:val="18"/>
                <w:szCs w:val="18"/>
              </w:rPr>
              <w:t>Photosensibilisator</w:t>
            </w:r>
            <w:proofErr w:type="spellEnd"/>
            <w:r w:rsidRPr="00C05803">
              <w:rPr>
                <w:sz w:val="18"/>
                <w:szCs w:val="18"/>
              </w:rPr>
              <w:t>; senkt die notwendige Anregungsenergie, erhöht die Quantenausbeute und damit den Wirkungsgrad</w:t>
            </w:r>
            <w:r w:rsidR="00814F6A" w:rsidRPr="00C05803">
              <w:rPr>
                <w:sz w:val="18"/>
                <w:szCs w:val="18"/>
              </w:rPr>
              <w:t>.</w:t>
            </w:r>
          </w:p>
        </w:tc>
      </w:tr>
      <w:tr w:rsidR="000E26D5" w:rsidRPr="00C05803" w:rsidTr="00C05803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Titandioxid-Schicht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r w:rsidRPr="00C05803">
              <w:rPr>
                <w:sz w:val="18"/>
                <w:szCs w:val="18"/>
              </w:rPr>
              <w:t>Halbleiter; Träger</w:t>
            </w:r>
            <w:r w:rsidR="00D331FA" w:rsidRPr="00C05803">
              <w:rPr>
                <w:sz w:val="18"/>
                <w:szCs w:val="18"/>
              </w:rPr>
              <w:t xml:space="preserve"> für den Farbstoff</w:t>
            </w:r>
            <w:r w:rsidRPr="00C05803">
              <w:rPr>
                <w:sz w:val="18"/>
                <w:szCs w:val="18"/>
              </w:rPr>
              <w:t>, dank seiner Nanostruktur mit riesiger Oberfläche; übernimmt sehr effektiv die angeregten Elektronen (Mausefalle) und leitet sie an die Anode weiter</w:t>
            </w:r>
            <w:r w:rsidR="00814F6A" w:rsidRPr="00C05803">
              <w:rPr>
                <w:sz w:val="18"/>
                <w:szCs w:val="18"/>
              </w:rPr>
              <w:t>.</w:t>
            </w:r>
          </w:p>
        </w:tc>
      </w:tr>
      <w:tr w:rsidR="000E26D5" w:rsidRPr="00C05803" w:rsidTr="00C05803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Glasplatte mit leitendem Belag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385805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r w:rsidRPr="00C05803">
              <w:rPr>
                <w:sz w:val="18"/>
                <w:szCs w:val="18"/>
              </w:rPr>
              <w:t>Photochemische Elektrode; Arbeitselektrode; Anode</w:t>
            </w:r>
            <w:r w:rsidR="00814F6A" w:rsidRPr="00C05803">
              <w:rPr>
                <w:sz w:val="18"/>
                <w:szCs w:val="18"/>
              </w:rPr>
              <w:t xml:space="preserve">; Bindeglied zwischen chemischem Innenleben der Zelle und elektrischem </w:t>
            </w:r>
            <w:proofErr w:type="spellStart"/>
            <w:r w:rsidR="00814F6A" w:rsidRPr="00C05803">
              <w:rPr>
                <w:sz w:val="18"/>
                <w:szCs w:val="18"/>
              </w:rPr>
              <w:t>Aussensystem</w:t>
            </w:r>
            <w:proofErr w:type="spellEnd"/>
            <w:r w:rsidR="00814F6A" w:rsidRPr="00C05803">
              <w:rPr>
                <w:sz w:val="18"/>
                <w:szCs w:val="18"/>
              </w:rPr>
              <w:t>.</w:t>
            </w:r>
          </w:p>
        </w:tc>
      </w:tr>
      <w:tr w:rsidR="000E26D5" w:rsidRPr="00C05803" w:rsidTr="00C05803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814F6A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Elektrolyt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814F6A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r w:rsidRPr="00C05803">
              <w:rPr>
                <w:sz w:val="18"/>
                <w:szCs w:val="18"/>
              </w:rPr>
              <w:t>Mediator; „trägt“</w:t>
            </w:r>
            <w:r w:rsidR="00BC0BC0" w:rsidRPr="00C05803">
              <w:rPr>
                <w:sz w:val="18"/>
                <w:szCs w:val="18"/>
              </w:rPr>
              <w:t xml:space="preserve"> quasi die positive Ladung vom F</w:t>
            </w:r>
            <w:r w:rsidRPr="00C05803">
              <w:rPr>
                <w:sz w:val="18"/>
                <w:szCs w:val="18"/>
              </w:rPr>
              <w:t>arbstoffmolekül zur Gegenelektrode; Redoxsystem</w:t>
            </w:r>
            <w:r w:rsidR="000217FB">
              <w:rPr>
                <w:sz w:val="18"/>
                <w:szCs w:val="18"/>
              </w:rPr>
              <w:t xml:space="preserve">, oder umgekehrt Elektronen von dort zum </w:t>
            </w:r>
            <w:proofErr w:type="spellStart"/>
            <w:r w:rsidR="000217FB">
              <w:rPr>
                <w:sz w:val="18"/>
                <w:szCs w:val="18"/>
              </w:rPr>
              <w:t>Fabstoffmolekül</w:t>
            </w:r>
            <w:proofErr w:type="spellEnd"/>
            <w:r w:rsidR="000217FB">
              <w:rPr>
                <w:sz w:val="18"/>
                <w:szCs w:val="18"/>
              </w:rPr>
              <w:t>.</w:t>
            </w:r>
          </w:p>
        </w:tc>
      </w:tr>
      <w:tr w:rsidR="000E26D5" w:rsidRPr="00C05803" w:rsidTr="00C05803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814F6A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Graphitschicht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</w:tcPr>
          <w:p w:rsidR="000E26D5" w:rsidRPr="00C05803" w:rsidRDefault="00BC0BC0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r w:rsidRPr="00C05803">
              <w:rPr>
                <w:sz w:val="18"/>
                <w:szCs w:val="18"/>
              </w:rPr>
              <w:t xml:space="preserve">Katalysator; verändert das </w:t>
            </w:r>
            <w:proofErr w:type="spellStart"/>
            <w:r w:rsidRPr="00C05803">
              <w:rPr>
                <w:sz w:val="18"/>
                <w:szCs w:val="18"/>
              </w:rPr>
              <w:t>Triiodid</w:t>
            </w:r>
            <w:proofErr w:type="spellEnd"/>
            <w:r w:rsidRPr="00C05803">
              <w:rPr>
                <w:sz w:val="18"/>
                <w:szCs w:val="18"/>
              </w:rPr>
              <w:t>-Ion so, dass die Reduktion durch Elektronen aus der Gegenelektrode mit kleinerer Überspannung ablaufen kann.</w:t>
            </w:r>
          </w:p>
        </w:tc>
      </w:tr>
      <w:tr w:rsidR="00814F6A" w:rsidRPr="00C05803" w:rsidTr="00C05803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814F6A" w:rsidRPr="00C05803" w:rsidRDefault="00814F6A" w:rsidP="00C05803">
            <w:pPr>
              <w:pStyle w:val="Textkrper"/>
              <w:spacing w:before="180"/>
              <w:rPr>
                <w:b/>
                <w:sz w:val="18"/>
                <w:szCs w:val="18"/>
              </w:rPr>
            </w:pPr>
            <w:r w:rsidRPr="00C05803">
              <w:rPr>
                <w:b/>
                <w:sz w:val="18"/>
                <w:szCs w:val="18"/>
              </w:rPr>
              <w:t>Glasplatte mit leitendem Belag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</w:tcPr>
          <w:p w:rsidR="00814F6A" w:rsidRPr="00C05803" w:rsidRDefault="00814F6A" w:rsidP="00C05803">
            <w:pPr>
              <w:pStyle w:val="Textkrper"/>
              <w:spacing w:before="180"/>
              <w:rPr>
                <w:sz w:val="18"/>
                <w:szCs w:val="18"/>
              </w:rPr>
            </w:pPr>
            <w:r w:rsidRPr="00C05803">
              <w:rPr>
                <w:sz w:val="18"/>
                <w:szCs w:val="18"/>
              </w:rPr>
              <w:t xml:space="preserve">Gegenelektrode, Kathode; Bindeglied zwischen elektrischem </w:t>
            </w:r>
            <w:proofErr w:type="spellStart"/>
            <w:r w:rsidRPr="00C05803">
              <w:rPr>
                <w:sz w:val="18"/>
                <w:szCs w:val="18"/>
              </w:rPr>
              <w:t>Aussensystem</w:t>
            </w:r>
            <w:proofErr w:type="spellEnd"/>
            <w:r w:rsidRPr="00C05803">
              <w:rPr>
                <w:sz w:val="18"/>
                <w:szCs w:val="18"/>
              </w:rPr>
              <w:t xml:space="preserve"> und chemischem Innenleben der Zelle. </w:t>
            </w:r>
          </w:p>
        </w:tc>
      </w:tr>
    </w:tbl>
    <w:p w:rsidR="000E26D5" w:rsidRDefault="000E26D5" w:rsidP="00622B33">
      <w:pPr>
        <w:pStyle w:val="Textkrper"/>
      </w:pPr>
    </w:p>
    <w:p w:rsidR="000E26D5" w:rsidRDefault="000E26D5" w:rsidP="00622B33">
      <w:pPr>
        <w:pStyle w:val="Textkrper"/>
      </w:pPr>
    </w:p>
    <w:p w:rsidR="00844647" w:rsidRPr="00622B33" w:rsidRDefault="00844647" w:rsidP="00EE2B2B">
      <w:pPr>
        <w:pStyle w:val="berschrift1"/>
      </w:pPr>
      <w:r w:rsidRPr="00622B33">
        <w:t xml:space="preserve">3. </w:t>
      </w:r>
      <w:r w:rsidR="00C05803">
        <w:t>Leitf</w:t>
      </w:r>
      <w:r w:rsidRPr="00622B33">
        <w:t xml:space="preserve">ragen zum Aufbau der </w:t>
      </w:r>
      <w:proofErr w:type="spellStart"/>
      <w:r w:rsidRPr="00622B33">
        <w:t>Grätzelzelle</w:t>
      </w:r>
      <w:proofErr w:type="spellEnd"/>
    </w:p>
    <w:p w:rsidR="000E26D5" w:rsidRDefault="00D03534" w:rsidP="000217FB">
      <w:pPr>
        <w:pStyle w:val="Textkrper"/>
        <w:ind w:left="567" w:hanging="283"/>
      </w:pPr>
      <w:r>
        <w:t>1)</w:t>
      </w:r>
      <w:r>
        <w:tab/>
      </w:r>
      <w:r w:rsidR="000217FB">
        <w:t>Zeigen</w:t>
      </w:r>
      <w:r>
        <w:t xml:space="preserve"> Sie mindestens 3 Übereinstimmungen der beiden Systeme </w:t>
      </w:r>
      <w:r w:rsidR="000217FB">
        <w:br/>
      </w:r>
      <w:r w:rsidRPr="00C05803">
        <w:rPr>
          <w:i/>
        </w:rPr>
        <w:t>Photosynthese</w:t>
      </w:r>
      <w:r>
        <w:t xml:space="preserve"> </w:t>
      </w:r>
      <w:r w:rsidR="000217FB">
        <w:t xml:space="preserve">  </w:t>
      </w:r>
      <w:r>
        <w:t xml:space="preserve">und </w:t>
      </w:r>
      <w:r w:rsidR="000217FB">
        <w:t xml:space="preserve"> </w:t>
      </w:r>
      <w:r w:rsidR="00C05803">
        <w:t xml:space="preserve"> </w:t>
      </w:r>
      <w:r w:rsidR="00C05803" w:rsidRPr="00C05803">
        <w:rPr>
          <w:i/>
        </w:rPr>
        <w:t>F</w:t>
      </w:r>
      <w:r w:rsidRPr="00C05803">
        <w:rPr>
          <w:i/>
        </w:rPr>
        <w:t>arbstoff-sensibilisierte Solarzelle</w:t>
      </w:r>
      <w:r w:rsidR="00C05803">
        <w:t>.</w:t>
      </w:r>
    </w:p>
    <w:p w:rsidR="00D03534" w:rsidRDefault="00D03534" w:rsidP="000217FB">
      <w:pPr>
        <w:pStyle w:val="Textkrper"/>
        <w:ind w:left="567" w:hanging="283"/>
      </w:pPr>
      <w:r>
        <w:t>2)</w:t>
      </w:r>
      <w:r>
        <w:tab/>
        <w:t xml:space="preserve">Durch welche </w:t>
      </w:r>
      <w:r w:rsidRPr="00D03534">
        <w:rPr>
          <w:lang w:val="de-CH"/>
        </w:rPr>
        <w:t>Massnahme</w:t>
      </w:r>
      <w:r>
        <w:t xml:space="preserve"> könnte man die Leerlaufspannung der </w:t>
      </w:r>
      <w:proofErr w:type="spellStart"/>
      <w:r>
        <w:t>Grätzelzelle</w:t>
      </w:r>
      <w:proofErr w:type="spellEnd"/>
      <w:r>
        <w:t xml:space="preserve"> erhöhen? </w:t>
      </w:r>
      <w:r w:rsidR="000217FB">
        <w:br/>
      </w:r>
      <w:r>
        <w:t>Betrachten Sie dazu die Abb</w:t>
      </w:r>
      <w:r w:rsidR="00CC17C0">
        <w:t>ildung</w:t>
      </w:r>
      <w:r>
        <w:t xml:space="preserve"> 9</w:t>
      </w:r>
      <w:r w:rsidR="00CC17C0">
        <w:t xml:space="preserve"> auf</w:t>
      </w:r>
      <w:r>
        <w:t xml:space="preserve"> S</w:t>
      </w:r>
      <w:r w:rsidR="00CC17C0">
        <w:t>eite 4.</w:t>
      </w:r>
    </w:p>
    <w:p w:rsidR="0076377B" w:rsidRDefault="0076377B" w:rsidP="000217FB">
      <w:pPr>
        <w:pStyle w:val="Textkrper"/>
        <w:ind w:left="567" w:hanging="283"/>
      </w:pPr>
      <w:r>
        <w:t>3)</w:t>
      </w:r>
      <w:r>
        <w:tab/>
        <w:t xml:space="preserve">Was bedeutet die Aussage von Prof. Michael </w:t>
      </w:r>
      <w:proofErr w:type="spellStart"/>
      <w:r>
        <w:t>Grätzel</w:t>
      </w:r>
      <w:proofErr w:type="spellEnd"/>
      <w:r>
        <w:t xml:space="preserve">, seine Solarzelle sei ein „geschlossener Zyklus“ </w:t>
      </w:r>
      <w:r w:rsidR="000217FB">
        <w:br/>
      </w:r>
      <w:r>
        <w:t>(vgl. Einleitung</w:t>
      </w:r>
      <w:r w:rsidR="000217FB">
        <w:t>,</w:t>
      </w:r>
      <w:r>
        <w:t xml:space="preserve"> S</w:t>
      </w:r>
      <w:r w:rsidR="000217FB">
        <w:t>eite</w:t>
      </w:r>
      <w:r>
        <w:t xml:space="preserve"> 1). Welche gravierende Folge hätte es für die praktische Anwendung der </w:t>
      </w:r>
      <w:proofErr w:type="spellStart"/>
      <w:r>
        <w:t>Grätzelzelle</w:t>
      </w:r>
      <w:proofErr w:type="spellEnd"/>
      <w:r>
        <w:t xml:space="preserve">, </w:t>
      </w:r>
      <w:r w:rsidR="000217FB">
        <w:br/>
      </w:r>
      <w:r>
        <w:t xml:space="preserve">wenn </w:t>
      </w:r>
      <w:r w:rsidR="009576DB">
        <w:t>es kein geschlossener Kreislauf wäre?</w:t>
      </w:r>
    </w:p>
    <w:p w:rsidR="00937611" w:rsidRDefault="00937611" w:rsidP="00622B33">
      <w:pPr>
        <w:pStyle w:val="Textkrper"/>
        <w:ind w:hanging="342"/>
      </w:pPr>
    </w:p>
    <w:p w:rsidR="00937611" w:rsidRPr="00AF2853" w:rsidRDefault="00AF2853" w:rsidP="00EE2B2B">
      <w:pPr>
        <w:pStyle w:val="berschrift1"/>
      </w:pPr>
      <w:r w:rsidRPr="00AF2853">
        <w:t>4. Literatur</w:t>
      </w:r>
    </w:p>
    <w:sectPr w:rsidR="00937611" w:rsidRPr="00AF2853" w:rsidSect="003C50A9">
      <w:headerReference w:type="default" r:id="rId26"/>
      <w:footerReference w:type="default" r:id="rId27"/>
      <w:endnotePr>
        <w:numFmt w:val="decimal"/>
      </w:endnotePr>
      <w:pgSz w:w="11910" w:h="16840" w:code="9"/>
      <w:pgMar w:top="1560" w:right="992" w:bottom="851" w:left="1134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B2B" w:rsidRDefault="00EE2B2B">
      <w:r>
        <w:separator/>
      </w:r>
    </w:p>
  </w:endnote>
  <w:endnote w:type="continuationSeparator" w:id="0">
    <w:p w:rsidR="00EE2B2B" w:rsidRDefault="00EE2B2B">
      <w:r>
        <w:continuationSeparator/>
      </w:r>
    </w:p>
  </w:endnote>
  <w:endnote w:id="1">
    <w:p w:rsidR="00EE2B2B" w:rsidRPr="000217FB" w:rsidRDefault="00EE2B2B" w:rsidP="005D6908">
      <w:pPr>
        <w:pStyle w:val="Endnotentext"/>
        <w:ind w:left="680" w:right="567"/>
        <w:rPr>
          <w:sz w:val="18"/>
          <w:szCs w:val="18"/>
          <w:lang w:val="en-GB"/>
        </w:rPr>
      </w:pPr>
      <w:r w:rsidRPr="000217FB">
        <w:rPr>
          <w:rStyle w:val="Endnotenzeichen"/>
          <w:sz w:val="18"/>
          <w:szCs w:val="18"/>
        </w:rPr>
        <w:endnoteRef/>
      </w:r>
      <w:r w:rsidRPr="000217FB">
        <w:rPr>
          <w:sz w:val="18"/>
          <w:szCs w:val="18"/>
          <w:lang w:val="en-GB"/>
        </w:rPr>
        <w:t xml:space="preserve"> </w:t>
      </w:r>
      <w:proofErr w:type="spellStart"/>
      <w:r w:rsidRPr="000217FB">
        <w:rPr>
          <w:sz w:val="18"/>
          <w:szCs w:val="18"/>
          <w:lang w:val="en-GB"/>
        </w:rPr>
        <w:t>Smestad</w:t>
      </w:r>
      <w:proofErr w:type="spellEnd"/>
      <w:r w:rsidRPr="000217FB">
        <w:rPr>
          <w:sz w:val="18"/>
          <w:szCs w:val="18"/>
          <w:lang w:val="en-GB"/>
        </w:rPr>
        <w:t xml:space="preserve">, G.P.; </w:t>
      </w:r>
      <w:proofErr w:type="spellStart"/>
      <w:r w:rsidRPr="000217FB">
        <w:rPr>
          <w:sz w:val="18"/>
          <w:szCs w:val="18"/>
          <w:lang w:val="en-GB"/>
        </w:rPr>
        <w:t>Grätzel</w:t>
      </w:r>
      <w:proofErr w:type="spellEnd"/>
      <w:r w:rsidRPr="000217FB">
        <w:rPr>
          <w:sz w:val="18"/>
          <w:szCs w:val="18"/>
          <w:lang w:val="en-GB"/>
        </w:rPr>
        <w:t xml:space="preserve">, M. </w:t>
      </w:r>
      <w:r w:rsidRPr="000217FB">
        <w:rPr>
          <w:i/>
          <w:sz w:val="18"/>
          <w:szCs w:val="18"/>
          <w:lang w:val="en-GB"/>
        </w:rPr>
        <w:t>J. Chem. Educ</w:t>
      </w:r>
      <w:r w:rsidRPr="000217FB">
        <w:rPr>
          <w:sz w:val="18"/>
          <w:szCs w:val="18"/>
          <w:lang w:val="en-GB"/>
        </w:rPr>
        <w:t xml:space="preserve">. </w:t>
      </w:r>
      <w:r w:rsidRPr="000217FB">
        <w:rPr>
          <w:b/>
          <w:sz w:val="18"/>
          <w:szCs w:val="18"/>
          <w:lang w:val="en-GB"/>
        </w:rPr>
        <w:t>1998</w:t>
      </w:r>
      <w:r w:rsidRPr="000217FB">
        <w:rPr>
          <w:sz w:val="18"/>
          <w:szCs w:val="18"/>
          <w:lang w:val="en-GB"/>
        </w:rPr>
        <w:t>, 75, 752</w:t>
      </w:r>
    </w:p>
  </w:endnote>
  <w:endnote w:id="2">
    <w:p w:rsidR="00EE2B2B" w:rsidRPr="00C45592" w:rsidRDefault="00EE2B2B" w:rsidP="00C45592">
      <w:pPr>
        <w:pStyle w:val="Endnotentext"/>
        <w:ind w:left="680"/>
        <w:rPr>
          <w:lang w:val="de-CH"/>
        </w:rPr>
      </w:pPr>
      <w:r w:rsidRPr="000217FB">
        <w:rPr>
          <w:rStyle w:val="Endnotenzeichen"/>
          <w:sz w:val="18"/>
          <w:szCs w:val="18"/>
        </w:rPr>
        <w:endnoteRef/>
      </w:r>
      <w:r w:rsidRPr="000217FB">
        <w:rPr>
          <w:sz w:val="18"/>
          <w:szCs w:val="18"/>
        </w:rPr>
        <w:t xml:space="preserve"> </w:t>
      </w:r>
      <w:r w:rsidRPr="000217FB">
        <w:rPr>
          <w:spacing w:val="-3"/>
          <w:sz w:val="18"/>
          <w:szCs w:val="18"/>
        </w:rPr>
        <w:t>Tausch,</w:t>
      </w:r>
      <w:r w:rsidRPr="000217FB">
        <w:rPr>
          <w:spacing w:val="-11"/>
          <w:sz w:val="18"/>
          <w:szCs w:val="18"/>
        </w:rPr>
        <w:t xml:space="preserve"> </w:t>
      </w:r>
      <w:r w:rsidRPr="000217FB">
        <w:rPr>
          <w:sz w:val="18"/>
          <w:szCs w:val="18"/>
        </w:rPr>
        <w:t>M.</w:t>
      </w:r>
      <w:r w:rsidRPr="000217FB">
        <w:rPr>
          <w:spacing w:val="-11"/>
          <w:sz w:val="18"/>
          <w:szCs w:val="18"/>
        </w:rPr>
        <w:t xml:space="preserve"> </w:t>
      </w:r>
      <w:r w:rsidRPr="000217FB">
        <w:rPr>
          <w:sz w:val="18"/>
          <w:szCs w:val="18"/>
        </w:rPr>
        <w:t>W.</w:t>
      </w:r>
      <w:r w:rsidRPr="000217FB">
        <w:rPr>
          <w:spacing w:val="-11"/>
          <w:sz w:val="18"/>
          <w:szCs w:val="18"/>
        </w:rPr>
        <w:t xml:space="preserve"> </w:t>
      </w:r>
      <w:r w:rsidRPr="000217FB">
        <w:rPr>
          <w:sz w:val="18"/>
          <w:szCs w:val="18"/>
        </w:rPr>
        <w:t>et</w:t>
      </w:r>
      <w:r w:rsidRPr="000217FB">
        <w:rPr>
          <w:spacing w:val="-11"/>
          <w:sz w:val="18"/>
          <w:szCs w:val="18"/>
        </w:rPr>
        <w:t xml:space="preserve"> </w:t>
      </w:r>
      <w:proofErr w:type="gramStart"/>
      <w:r w:rsidRPr="000217FB">
        <w:rPr>
          <w:sz w:val="18"/>
          <w:szCs w:val="18"/>
        </w:rPr>
        <w:t>al</w:t>
      </w:r>
      <w:r w:rsidRPr="000217FB">
        <w:rPr>
          <w:spacing w:val="-11"/>
          <w:sz w:val="18"/>
          <w:szCs w:val="18"/>
        </w:rPr>
        <w:t xml:space="preserve"> </w:t>
      </w:r>
      <w:r w:rsidRPr="000217FB">
        <w:rPr>
          <w:sz w:val="18"/>
          <w:szCs w:val="18"/>
        </w:rPr>
        <w:t>,</w:t>
      </w:r>
      <w:proofErr w:type="gramEnd"/>
      <w:r w:rsidRPr="000217FB">
        <w:rPr>
          <w:spacing w:val="-11"/>
          <w:sz w:val="18"/>
          <w:szCs w:val="18"/>
        </w:rPr>
        <w:t xml:space="preserve"> </w:t>
      </w:r>
      <w:r w:rsidRPr="000217FB">
        <w:rPr>
          <w:sz w:val="18"/>
          <w:szCs w:val="18"/>
        </w:rPr>
        <w:t xml:space="preserve">Photochemie, </w:t>
      </w:r>
      <w:proofErr w:type="spellStart"/>
      <w:r w:rsidRPr="000217FB">
        <w:rPr>
          <w:sz w:val="18"/>
          <w:szCs w:val="18"/>
        </w:rPr>
        <w:t>Wiley</w:t>
      </w:r>
      <w:proofErr w:type="spellEnd"/>
      <w:r w:rsidRPr="000217FB">
        <w:rPr>
          <w:sz w:val="18"/>
          <w:szCs w:val="18"/>
        </w:rPr>
        <w:t>-VCH, 1998, S. 219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B2B" w:rsidRPr="00844647" w:rsidRDefault="00EE2B2B" w:rsidP="00844647">
    <w:pPr>
      <w:pStyle w:val="Fuzeile"/>
      <w:tabs>
        <w:tab w:val="clear" w:pos="4536"/>
        <w:tab w:val="center" w:pos="5400"/>
      </w:tabs>
      <w:rPr>
        <w:lang w:val="de-CH"/>
      </w:rPr>
    </w:pPr>
    <w:r>
      <w:rPr>
        <w:lang w:val="de-CH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C4C46">
      <w:rPr>
        <w:rStyle w:val="Seitenzahl"/>
        <w:noProof/>
      </w:rPr>
      <w:t>4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B2B" w:rsidRDefault="00EE2B2B">
      <w:r>
        <w:separator/>
      </w:r>
    </w:p>
  </w:footnote>
  <w:footnote w:type="continuationSeparator" w:id="0">
    <w:p w:rsidR="00EE2B2B" w:rsidRDefault="00EE2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B2B" w:rsidRPr="00A36B3B" w:rsidRDefault="00EE2B2B" w:rsidP="00622B33">
    <w:pPr>
      <w:pStyle w:val="Textkrper"/>
      <w:tabs>
        <w:tab w:val="right" w:pos="9781"/>
      </w:tabs>
      <w:spacing w:before="200" w:line="14" w:lineRule="auto"/>
      <w:rPr>
        <w:sz w:val="16"/>
        <w:szCs w:val="16"/>
        <w:lang w:val="de-CH"/>
      </w:rPr>
    </w:pPr>
    <w:proofErr w:type="spellStart"/>
    <w:r>
      <w:rPr>
        <w:sz w:val="16"/>
        <w:szCs w:val="16"/>
        <w:lang w:val="de-CH"/>
      </w:rPr>
      <w:t>Grätzelzelle</w:t>
    </w:r>
    <w:proofErr w:type="spellEnd"/>
    <w:r>
      <w:rPr>
        <w:sz w:val="16"/>
        <w:szCs w:val="16"/>
        <w:lang w:val="de-CH"/>
      </w:rPr>
      <w:t xml:space="preserve"> - elektrischer Strom aus Licht</w:t>
    </w:r>
    <w:r>
      <w:rPr>
        <w:sz w:val="16"/>
        <w:szCs w:val="16"/>
        <w:lang w:val="de-CH"/>
      </w:rPr>
      <w:tab/>
      <w:t xml:space="preserve">Hans Ueli </w:t>
    </w:r>
    <w:proofErr w:type="spellStart"/>
    <w:r>
      <w:rPr>
        <w:sz w:val="16"/>
        <w:szCs w:val="16"/>
        <w:lang w:val="de-CH"/>
      </w:rPr>
      <w:t>Ehrensperger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450DD"/>
    <w:multiLevelType w:val="hybridMultilevel"/>
    <w:tmpl w:val="FFFFFFFF"/>
    <w:lvl w:ilvl="0" w:tplc="D3E4574A">
      <w:start w:val="1"/>
      <w:numFmt w:val="decimal"/>
      <w:lvlText w:val="%1."/>
      <w:lvlJc w:val="left"/>
      <w:pPr>
        <w:ind w:left="877" w:hanging="171"/>
      </w:pPr>
      <w:rPr>
        <w:rFonts w:ascii="Palatino Linotype" w:eastAsia="Times New Roman" w:hAnsi="Palatino Linotype" w:cs="Palatino Linotype" w:hint="default"/>
        <w:color w:val="231F20"/>
        <w:spacing w:val="-1"/>
        <w:w w:val="81"/>
        <w:sz w:val="20"/>
        <w:szCs w:val="20"/>
      </w:rPr>
    </w:lvl>
    <w:lvl w:ilvl="1" w:tplc="025A9B88">
      <w:numFmt w:val="bullet"/>
      <w:lvlText w:val="•"/>
      <w:lvlJc w:val="left"/>
      <w:pPr>
        <w:ind w:left="1357" w:hanging="171"/>
      </w:pPr>
      <w:rPr>
        <w:rFonts w:hint="default"/>
      </w:rPr>
    </w:lvl>
    <w:lvl w:ilvl="2" w:tplc="42BED9C2">
      <w:numFmt w:val="bullet"/>
      <w:lvlText w:val="•"/>
      <w:lvlJc w:val="left"/>
      <w:pPr>
        <w:ind w:left="1834" w:hanging="171"/>
      </w:pPr>
      <w:rPr>
        <w:rFonts w:hint="default"/>
      </w:rPr>
    </w:lvl>
    <w:lvl w:ilvl="3" w:tplc="7108C5C2">
      <w:numFmt w:val="bullet"/>
      <w:lvlText w:val="•"/>
      <w:lvlJc w:val="left"/>
      <w:pPr>
        <w:ind w:left="2311" w:hanging="171"/>
      </w:pPr>
      <w:rPr>
        <w:rFonts w:hint="default"/>
      </w:rPr>
    </w:lvl>
    <w:lvl w:ilvl="4" w:tplc="4BAA08A8">
      <w:numFmt w:val="bullet"/>
      <w:lvlText w:val="•"/>
      <w:lvlJc w:val="left"/>
      <w:pPr>
        <w:ind w:left="2789" w:hanging="171"/>
      </w:pPr>
      <w:rPr>
        <w:rFonts w:hint="default"/>
      </w:rPr>
    </w:lvl>
    <w:lvl w:ilvl="5" w:tplc="5A50348C">
      <w:numFmt w:val="bullet"/>
      <w:lvlText w:val="•"/>
      <w:lvlJc w:val="left"/>
      <w:pPr>
        <w:ind w:left="3266" w:hanging="171"/>
      </w:pPr>
      <w:rPr>
        <w:rFonts w:hint="default"/>
      </w:rPr>
    </w:lvl>
    <w:lvl w:ilvl="6" w:tplc="55A4FCB6">
      <w:numFmt w:val="bullet"/>
      <w:lvlText w:val="•"/>
      <w:lvlJc w:val="left"/>
      <w:pPr>
        <w:ind w:left="3743" w:hanging="171"/>
      </w:pPr>
      <w:rPr>
        <w:rFonts w:hint="default"/>
      </w:rPr>
    </w:lvl>
    <w:lvl w:ilvl="7" w:tplc="850CBB52">
      <w:numFmt w:val="bullet"/>
      <w:lvlText w:val="•"/>
      <w:lvlJc w:val="left"/>
      <w:pPr>
        <w:ind w:left="4220" w:hanging="171"/>
      </w:pPr>
      <w:rPr>
        <w:rFonts w:hint="default"/>
      </w:rPr>
    </w:lvl>
    <w:lvl w:ilvl="8" w:tplc="DE0893CA">
      <w:numFmt w:val="bullet"/>
      <w:lvlText w:val="•"/>
      <w:lvlJc w:val="left"/>
      <w:pPr>
        <w:ind w:left="4698" w:hanging="171"/>
      </w:pPr>
      <w:rPr>
        <w:rFonts w:hint="default"/>
      </w:rPr>
    </w:lvl>
  </w:abstractNum>
  <w:abstractNum w:abstractNumId="1" w15:restartNumberingAfterBreak="0">
    <w:nsid w:val="1A5320C1"/>
    <w:multiLevelType w:val="hybridMultilevel"/>
    <w:tmpl w:val="FFFFFFFF"/>
    <w:lvl w:ilvl="0" w:tplc="A5288F34">
      <w:numFmt w:val="bullet"/>
      <w:lvlText w:val="•"/>
      <w:lvlJc w:val="left"/>
      <w:pPr>
        <w:ind w:left="872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1" w:tplc="4C4A35D6">
      <w:numFmt w:val="bullet"/>
      <w:lvlText w:val="•"/>
      <w:lvlJc w:val="left"/>
      <w:pPr>
        <w:ind w:left="1962" w:hanging="171"/>
      </w:pPr>
      <w:rPr>
        <w:rFonts w:hint="default"/>
      </w:rPr>
    </w:lvl>
    <w:lvl w:ilvl="2" w:tplc="DA2699DA">
      <w:numFmt w:val="bullet"/>
      <w:lvlText w:val="•"/>
      <w:lvlJc w:val="left"/>
      <w:pPr>
        <w:ind w:left="3045" w:hanging="171"/>
      </w:pPr>
      <w:rPr>
        <w:rFonts w:hint="default"/>
      </w:rPr>
    </w:lvl>
    <w:lvl w:ilvl="3" w:tplc="E3B67B80">
      <w:numFmt w:val="bullet"/>
      <w:lvlText w:val="•"/>
      <w:lvlJc w:val="left"/>
      <w:pPr>
        <w:ind w:left="4127" w:hanging="171"/>
      </w:pPr>
      <w:rPr>
        <w:rFonts w:hint="default"/>
      </w:rPr>
    </w:lvl>
    <w:lvl w:ilvl="4" w:tplc="4BD0C408">
      <w:numFmt w:val="bullet"/>
      <w:lvlText w:val="•"/>
      <w:lvlJc w:val="left"/>
      <w:pPr>
        <w:ind w:left="5210" w:hanging="171"/>
      </w:pPr>
      <w:rPr>
        <w:rFonts w:hint="default"/>
      </w:rPr>
    </w:lvl>
    <w:lvl w:ilvl="5" w:tplc="D8E8FD32">
      <w:numFmt w:val="bullet"/>
      <w:lvlText w:val="•"/>
      <w:lvlJc w:val="left"/>
      <w:pPr>
        <w:ind w:left="6292" w:hanging="171"/>
      </w:pPr>
      <w:rPr>
        <w:rFonts w:hint="default"/>
      </w:rPr>
    </w:lvl>
    <w:lvl w:ilvl="6" w:tplc="12F46C06">
      <w:numFmt w:val="bullet"/>
      <w:lvlText w:val="•"/>
      <w:lvlJc w:val="left"/>
      <w:pPr>
        <w:ind w:left="7375" w:hanging="171"/>
      </w:pPr>
      <w:rPr>
        <w:rFonts w:hint="default"/>
      </w:rPr>
    </w:lvl>
    <w:lvl w:ilvl="7" w:tplc="86C487B0">
      <w:numFmt w:val="bullet"/>
      <w:lvlText w:val="•"/>
      <w:lvlJc w:val="left"/>
      <w:pPr>
        <w:ind w:left="8457" w:hanging="171"/>
      </w:pPr>
      <w:rPr>
        <w:rFonts w:hint="default"/>
      </w:rPr>
    </w:lvl>
    <w:lvl w:ilvl="8" w:tplc="163678FA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2" w15:restartNumberingAfterBreak="0">
    <w:nsid w:val="3B5D2F5F"/>
    <w:multiLevelType w:val="hybridMultilevel"/>
    <w:tmpl w:val="FFFFFFFF"/>
    <w:lvl w:ilvl="0" w:tplc="28245B24">
      <w:start w:val="1"/>
      <w:numFmt w:val="decimal"/>
      <w:lvlText w:val="%1)"/>
      <w:lvlJc w:val="left"/>
      <w:pPr>
        <w:ind w:left="877" w:hanging="170"/>
      </w:pPr>
      <w:rPr>
        <w:rFonts w:ascii="Palatino Linotype" w:eastAsia="Times New Roman" w:hAnsi="Palatino Linotype" w:cs="Palatino Linotype" w:hint="default"/>
        <w:color w:val="231F20"/>
        <w:spacing w:val="-1"/>
        <w:w w:val="83"/>
        <w:sz w:val="20"/>
        <w:szCs w:val="20"/>
      </w:rPr>
    </w:lvl>
    <w:lvl w:ilvl="1" w:tplc="0E1EF5F8">
      <w:numFmt w:val="bullet"/>
      <w:lvlText w:val="•"/>
      <w:lvlJc w:val="left"/>
      <w:pPr>
        <w:ind w:left="1962" w:hanging="170"/>
      </w:pPr>
      <w:rPr>
        <w:rFonts w:hint="default"/>
      </w:rPr>
    </w:lvl>
    <w:lvl w:ilvl="2" w:tplc="EE46AD16">
      <w:numFmt w:val="bullet"/>
      <w:lvlText w:val="•"/>
      <w:lvlJc w:val="left"/>
      <w:pPr>
        <w:ind w:left="3045" w:hanging="170"/>
      </w:pPr>
      <w:rPr>
        <w:rFonts w:hint="default"/>
      </w:rPr>
    </w:lvl>
    <w:lvl w:ilvl="3" w:tplc="CE8C5234">
      <w:numFmt w:val="bullet"/>
      <w:lvlText w:val="•"/>
      <w:lvlJc w:val="left"/>
      <w:pPr>
        <w:ind w:left="4127" w:hanging="170"/>
      </w:pPr>
      <w:rPr>
        <w:rFonts w:hint="default"/>
      </w:rPr>
    </w:lvl>
    <w:lvl w:ilvl="4" w:tplc="FDBA747A">
      <w:numFmt w:val="bullet"/>
      <w:lvlText w:val="•"/>
      <w:lvlJc w:val="left"/>
      <w:pPr>
        <w:ind w:left="5210" w:hanging="170"/>
      </w:pPr>
      <w:rPr>
        <w:rFonts w:hint="default"/>
      </w:rPr>
    </w:lvl>
    <w:lvl w:ilvl="5" w:tplc="D062CF7E">
      <w:numFmt w:val="bullet"/>
      <w:lvlText w:val="•"/>
      <w:lvlJc w:val="left"/>
      <w:pPr>
        <w:ind w:left="6292" w:hanging="170"/>
      </w:pPr>
      <w:rPr>
        <w:rFonts w:hint="default"/>
      </w:rPr>
    </w:lvl>
    <w:lvl w:ilvl="6" w:tplc="C2BC5D12">
      <w:numFmt w:val="bullet"/>
      <w:lvlText w:val="•"/>
      <w:lvlJc w:val="left"/>
      <w:pPr>
        <w:ind w:left="7375" w:hanging="170"/>
      </w:pPr>
      <w:rPr>
        <w:rFonts w:hint="default"/>
      </w:rPr>
    </w:lvl>
    <w:lvl w:ilvl="7" w:tplc="11649470">
      <w:numFmt w:val="bullet"/>
      <w:lvlText w:val="•"/>
      <w:lvlJc w:val="left"/>
      <w:pPr>
        <w:ind w:left="8457" w:hanging="170"/>
      </w:pPr>
      <w:rPr>
        <w:rFonts w:hint="default"/>
      </w:rPr>
    </w:lvl>
    <w:lvl w:ilvl="8" w:tplc="18D8936E">
      <w:numFmt w:val="bullet"/>
      <w:lvlText w:val="•"/>
      <w:lvlJc w:val="left"/>
      <w:pPr>
        <w:ind w:left="9540" w:hanging="170"/>
      </w:pPr>
      <w:rPr>
        <w:rFonts w:hint="default"/>
      </w:rPr>
    </w:lvl>
  </w:abstractNum>
  <w:abstractNum w:abstractNumId="3" w15:restartNumberingAfterBreak="0">
    <w:nsid w:val="43654461"/>
    <w:multiLevelType w:val="hybridMultilevel"/>
    <w:tmpl w:val="FFFFFFFF"/>
    <w:lvl w:ilvl="0" w:tplc="F2F65BF4">
      <w:numFmt w:val="bullet"/>
      <w:lvlText w:val="•"/>
      <w:lvlJc w:val="left"/>
      <w:pPr>
        <w:ind w:left="877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1" w:tplc="F8A8C900">
      <w:numFmt w:val="bullet"/>
      <w:lvlText w:val="•"/>
      <w:lvlJc w:val="left"/>
      <w:pPr>
        <w:ind w:left="1962" w:hanging="171"/>
      </w:pPr>
      <w:rPr>
        <w:rFonts w:hint="default"/>
      </w:rPr>
    </w:lvl>
    <w:lvl w:ilvl="2" w:tplc="7F3A670A">
      <w:numFmt w:val="bullet"/>
      <w:lvlText w:val="•"/>
      <w:lvlJc w:val="left"/>
      <w:pPr>
        <w:ind w:left="3045" w:hanging="171"/>
      </w:pPr>
      <w:rPr>
        <w:rFonts w:hint="default"/>
      </w:rPr>
    </w:lvl>
    <w:lvl w:ilvl="3" w:tplc="6186CAD4">
      <w:numFmt w:val="bullet"/>
      <w:lvlText w:val="•"/>
      <w:lvlJc w:val="left"/>
      <w:pPr>
        <w:ind w:left="4127" w:hanging="171"/>
      </w:pPr>
      <w:rPr>
        <w:rFonts w:hint="default"/>
      </w:rPr>
    </w:lvl>
    <w:lvl w:ilvl="4" w:tplc="B748EBD8">
      <w:numFmt w:val="bullet"/>
      <w:lvlText w:val="•"/>
      <w:lvlJc w:val="left"/>
      <w:pPr>
        <w:ind w:left="5210" w:hanging="171"/>
      </w:pPr>
      <w:rPr>
        <w:rFonts w:hint="default"/>
      </w:rPr>
    </w:lvl>
    <w:lvl w:ilvl="5" w:tplc="82E2A9E8">
      <w:numFmt w:val="bullet"/>
      <w:lvlText w:val="•"/>
      <w:lvlJc w:val="left"/>
      <w:pPr>
        <w:ind w:left="6292" w:hanging="171"/>
      </w:pPr>
      <w:rPr>
        <w:rFonts w:hint="default"/>
      </w:rPr>
    </w:lvl>
    <w:lvl w:ilvl="6" w:tplc="B6FEE3A2">
      <w:numFmt w:val="bullet"/>
      <w:lvlText w:val="•"/>
      <w:lvlJc w:val="left"/>
      <w:pPr>
        <w:ind w:left="7375" w:hanging="171"/>
      </w:pPr>
      <w:rPr>
        <w:rFonts w:hint="default"/>
      </w:rPr>
    </w:lvl>
    <w:lvl w:ilvl="7" w:tplc="7F14B7E8">
      <w:numFmt w:val="bullet"/>
      <w:lvlText w:val="•"/>
      <w:lvlJc w:val="left"/>
      <w:pPr>
        <w:ind w:left="8457" w:hanging="171"/>
      </w:pPr>
      <w:rPr>
        <w:rFonts w:hint="default"/>
      </w:rPr>
    </w:lvl>
    <w:lvl w:ilvl="8" w:tplc="C70CC696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4" w15:restartNumberingAfterBreak="0">
    <w:nsid w:val="45FB7A80"/>
    <w:multiLevelType w:val="hybridMultilevel"/>
    <w:tmpl w:val="FFFFFFFF"/>
    <w:lvl w:ilvl="0" w:tplc="C8029266">
      <w:numFmt w:val="bullet"/>
      <w:lvlText w:val="•"/>
      <w:lvlJc w:val="left"/>
      <w:pPr>
        <w:ind w:left="310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1" w:tplc="F44E0B84">
      <w:numFmt w:val="bullet"/>
      <w:lvlText w:val="•"/>
      <w:lvlJc w:val="left"/>
      <w:pPr>
        <w:ind w:left="877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2" w:tplc="14B6080C">
      <w:numFmt w:val="bullet"/>
      <w:lvlText w:val="•"/>
      <w:lvlJc w:val="left"/>
      <w:pPr>
        <w:ind w:left="1443" w:hanging="171"/>
      </w:pPr>
      <w:rPr>
        <w:rFonts w:hint="default"/>
      </w:rPr>
    </w:lvl>
    <w:lvl w:ilvl="3" w:tplc="320C7F0A">
      <w:numFmt w:val="bullet"/>
      <w:lvlText w:val="•"/>
      <w:lvlJc w:val="left"/>
      <w:pPr>
        <w:ind w:left="2006" w:hanging="171"/>
      </w:pPr>
      <w:rPr>
        <w:rFonts w:hint="default"/>
      </w:rPr>
    </w:lvl>
    <w:lvl w:ilvl="4" w:tplc="48BE1FD4">
      <w:numFmt w:val="bullet"/>
      <w:lvlText w:val="•"/>
      <w:lvlJc w:val="left"/>
      <w:pPr>
        <w:ind w:left="2570" w:hanging="171"/>
      </w:pPr>
      <w:rPr>
        <w:rFonts w:hint="default"/>
      </w:rPr>
    </w:lvl>
    <w:lvl w:ilvl="5" w:tplc="484859E0">
      <w:numFmt w:val="bullet"/>
      <w:lvlText w:val="•"/>
      <w:lvlJc w:val="left"/>
      <w:pPr>
        <w:ind w:left="3133" w:hanging="171"/>
      </w:pPr>
      <w:rPr>
        <w:rFonts w:hint="default"/>
      </w:rPr>
    </w:lvl>
    <w:lvl w:ilvl="6" w:tplc="410CF54A">
      <w:numFmt w:val="bullet"/>
      <w:lvlText w:val="•"/>
      <w:lvlJc w:val="left"/>
      <w:pPr>
        <w:ind w:left="3697" w:hanging="171"/>
      </w:pPr>
      <w:rPr>
        <w:rFonts w:hint="default"/>
      </w:rPr>
    </w:lvl>
    <w:lvl w:ilvl="7" w:tplc="C4BCE58E">
      <w:numFmt w:val="bullet"/>
      <w:lvlText w:val="•"/>
      <w:lvlJc w:val="left"/>
      <w:pPr>
        <w:ind w:left="4260" w:hanging="171"/>
      </w:pPr>
      <w:rPr>
        <w:rFonts w:hint="default"/>
      </w:rPr>
    </w:lvl>
    <w:lvl w:ilvl="8" w:tplc="3162D07C">
      <w:numFmt w:val="bullet"/>
      <w:lvlText w:val="•"/>
      <w:lvlJc w:val="left"/>
      <w:pPr>
        <w:ind w:left="4824" w:hanging="171"/>
      </w:pPr>
      <w:rPr>
        <w:rFonts w:hint="default"/>
      </w:rPr>
    </w:lvl>
  </w:abstractNum>
  <w:abstractNum w:abstractNumId="5" w15:restartNumberingAfterBreak="0">
    <w:nsid w:val="48826CB2"/>
    <w:multiLevelType w:val="hybridMultilevel"/>
    <w:tmpl w:val="FFFFFFFF"/>
    <w:lvl w:ilvl="0" w:tplc="50B2296A">
      <w:numFmt w:val="bullet"/>
      <w:lvlText w:val="•"/>
      <w:lvlJc w:val="left"/>
      <w:pPr>
        <w:ind w:left="6064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1" w:tplc="1A569544">
      <w:numFmt w:val="bullet"/>
      <w:lvlText w:val="•"/>
      <w:lvlJc w:val="left"/>
      <w:pPr>
        <w:ind w:left="6624" w:hanging="171"/>
      </w:pPr>
      <w:rPr>
        <w:rFonts w:hint="default"/>
      </w:rPr>
    </w:lvl>
    <w:lvl w:ilvl="2" w:tplc="D6CE2526">
      <w:numFmt w:val="bullet"/>
      <w:lvlText w:val="•"/>
      <w:lvlJc w:val="left"/>
      <w:pPr>
        <w:ind w:left="7189" w:hanging="171"/>
      </w:pPr>
      <w:rPr>
        <w:rFonts w:hint="default"/>
      </w:rPr>
    </w:lvl>
    <w:lvl w:ilvl="3" w:tplc="75944A16">
      <w:numFmt w:val="bullet"/>
      <w:lvlText w:val="•"/>
      <w:lvlJc w:val="left"/>
      <w:pPr>
        <w:ind w:left="7753" w:hanging="171"/>
      </w:pPr>
      <w:rPr>
        <w:rFonts w:hint="default"/>
      </w:rPr>
    </w:lvl>
    <w:lvl w:ilvl="4" w:tplc="8550D082">
      <w:numFmt w:val="bullet"/>
      <w:lvlText w:val="•"/>
      <w:lvlJc w:val="left"/>
      <w:pPr>
        <w:ind w:left="8318" w:hanging="171"/>
      </w:pPr>
      <w:rPr>
        <w:rFonts w:hint="default"/>
      </w:rPr>
    </w:lvl>
    <w:lvl w:ilvl="5" w:tplc="9E687C1E">
      <w:numFmt w:val="bullet"/>
      <w:lvlText w:val="•"/>
      <w:lvlJc w:val="left"/>
      <w:pPr>
        <w:ind w:left="8882" w:hanging="171"/>
      </w:pPr>
      <w:rPr>
        <w:rFonts w:hint="default"/>
      </w:rPr>
    </w:lvl>
    <w:lvl w:ilvl="6" w:tplc="2F10CA1A">
      <w:numFmt w:val="bullet"/>
      <w:lvlText w:val="•"/>
      <w:lvlJc w:val="left"/>
      <w:pPr>
        <w:ind w:left="9447" w:hanging="171"/>
      </w:pPr>
      <w:rPr>
        <w:rFonts w:hint="default"/>
      </w:rPr>
    </w:lvl>
    <w:lvl w:ilvl="7" w:tplc="C4D475BE">
      <w:numFmt w:val="bullet"/>
      <w:lvlText w:val="•"/>
      <w:lvlJc w:val="left"/>
      <w:pPr>
        <w:ind w:left="10011" w:hanging="171"/>
      </w:pPr>
      <w:rPr>
        <w:rFonts w:hint="default"/>
      </w:rPr>
    </w:lvl>
    <w:lvl w:ilvl="8" w:tplc="59C427F0">
      <w:numFmt w:val="bullet"/>
      <w:lvlText w:val="•"/>
      <w:lvlJc w:val="left"/>
      <w:pPr>
        <w:ind w:left="10576" w:hanging="171"/>
      </w:pPr>
      <w:rPr>
        <w:rFonts w:hint="default"/>
      </w:rPr>
    </w:lvl>
  </w:abstractNum>
  <w:abstractNum w:abstractNumId="6" w15:restartNumberingAfterBreak="0">
    <w:nsid w:val="4F7B7712"/>
    <w:multiLevelType w:val="hybridMultilevel"/>
    <w:tmpl w:val="FFFFFFFF"/>
    <w:lvl w:ilvl="0" w:tplc="8E9218C6">
      <w:numFmt w:val="bullet"/>
      <w:lvlText w:val="•"/>
      <w:lvlJc w:val="left"/>
      <w:pPr>
        <w:ind w:left="6064" w:hanging="171"/>
      </w:pPr>
      <w:rPr>
        <w:rFonts w:ascii="Palatino Linotype" w:eastAsia="Times New Roman" w:hAnsi="Palatino Linotype" w:hint="default"/>
        <w:color w:val="231F20"/>
        <w:w w:val="100"/>
        <w:sz w:val="20"/>
      </w:rPr>
    </w:lvl>
    <w:lvl w:ilvl="1" w:tplc="D108CFD4">
      <w:numFmt w:val="bullet"/>
      <w:lvlText w:val="•"/>
      <w:lvlJc w:val="left"/>
      <w:pPr>
        <w:ind w:left="6624" w:hanging="171"/>
      </w:pPr>
      <w:rPr>
        <w:rFonts w:hint="default"/>
      </w:rPr>
    </w:lvl>
    <w:lvl w:ilvl="2" w:tplc="B3A09090">
      <w:numFmt w:val="bullet"/>
      <w:lvlText w:val="•"/>
      <w:lvlJc w:val="left"/>
      <w:pPr>
        <w:ind w:left="7189" w:hanging="171"/>
      </w:pPr>
      <w:rPr>
        <w:rFonts w:hint="default"/>
      </w:rPr>
    </w:lvl>
    <w:lvl w:ilvl="3" w:tplc="4FACCEE8">
      <w:numFmt w:val="bullet"/>
      <w:lvlText w:val="•"/>
      <w:lvlJc w:val="left"/>
      <w:pPr>
        <w:ind w:left="7753" w:hanging="171"/>
      </w:pPr>
      <w:rPr>
        <w:rFonts w:hint="default"/>
      </w:rPr>
    </w:lvl>
    <w:lvl w:ilvl="4" w:tplc="2A6253A8">
      <w:numFmt w:val="bullet"/>
      <w:lvlText w:val="•"/>
      <w:lvlJc w:val="left"/>
      <w:pPr>
        <w:ind w:left="8318" w:hanging="171"/>
      </w:pPr>
      <w:rPr>
        <w:rFonts w:hint="default"/>
      </w:rPr>
    </w:lvl>
    <w:lvl w:ilvl="5" w:tplc="EC8E95AC">
      <w:numFmt w:val="bullet"/>
      <w:lvlText w:val="•"/>
      <w:lvlJc w:val="left"/>
      <w:pPr>
        <w:ind w:left="8882" w:hanging="171"/>
      </w:pPr>
      <w:rPr>
        <w:rFonts w:hint="default"/>
      </w:rPr>
    </w:lvl>
    <w:lvl w:ilvl="6" w:tplc="83946A18">
      <w:numFmt w:val="bullet"/>
      <w:lvlText w:val="•"/>
      <w:lvlJc w:val="left"/>
      <w:pPr>
        <w:ind w:left="9447" w:hanging="171"/>
      </w:pPr>
      <w:rPr>
        <w:rFonts w:hint="default"/>
      </w:rPr>
    </w:lvl>
    <w:lvl w:ilvl="7" w:tplc="89BA4ADA">
      <w:numFmt w:val="bullet"/>
      <w:lvlText w:val="•"/>
      <w:lvlJc w:val="left"/>
      <w:pPr>
        <w:ind w:left="10011" w:hanging="171"/>
      </w:pPr>
      <w:rPr>
        <w:rFonts w:hint="default"/>
      </w:rPr>
    </w:lvl>
    <w:lvl w:ilvl="8" w:tplc="1E8A0CDE">
      <w:numFmt w:val="bullet"/>
      <w:lvlText w:val="•"/>
      <w:lvlJc w:val="left"/>
      <w:pPr>
        <w:ind w:left="10576" w:hanging="171"/>
      </w:pPr>
      <w:rPr>
        <w:rFonts w:hint="default"/>
      </w:rPr>
    </w:lvl>
  </w:abstractNum>
  <w:abstractNum w:abstractNumId="7" w15:restartNumberingAfterBreak="0">
    <w:nsid w:val="739A3D18"/>
    <w:multiLevelType w:val="hybridMultilevel"/>
    <w:tmpl w:val="FFFFFFFF"/>
    <w:lvl w:ilvl="0" w:tplc="16F8AE62">
      <w:start w:val="1"/>
      <w:numFmt w:val="decimal"/>
      <w:lvlText w:val="%1."/>
      <w:lvlJc w:val="left"/>
      <w:pPr>
        <w:ind w:left="912" w:hanging="206"/>
      </w:pPr>
      <w:rPr>
        <w:rFonts w:ascii="Arial Black" w:eastAsia="Times New Roman" w:hAnsi="Arial Black" w:cs="Arial Black" w:hint="default"/>
        <w:b/>
        <w:bCs/>
        <w:color w:val="231F20"/>
        <w:w w:val="76"/>
        <w:sz w:val="20"/>
        <w:szCs w:val="20"/>
      </w:rPr>
    </w:lvl>
    <w:lvl w:ilvl="1" w:tplc="7276A8BE">
      <w:numFmt w:val="bullet"/>
      <w:lvlText w:val="•"/>
      <w:lvlJc w:val="left"/>
      <w:pPr>
        <w:ind w:left="1998" w:hanging="206"/>
      </w:pPr>
      <w:rPr>
        <w:rFonts w:hint="default"/>
      </w:rPr>
    </w:lvl>
    <w:lvl w:ilvl="2" w:tplc="EA2ACA82">
      <w:numFmt w:val="bullet"/>
      <w:lvlText w:val="•"/>
      <w:lvlJc w:val="left"/>
      <w:pPr>
        <w:ind w:left="3077" w:hanging="206"/>
      </w:pPr>
      <w:rPr>
        <w:rFonts w:hint="default"/>
      </w:rPr>
    </w:lvl>
    <w:lvl w:ilvl="3" w:tplc="668EC372">
      <w:numFmt w:val="bullet"/>
      <w:lvlText w:val="•"/>
      <w:lvlJc w:val="left"/>
      <w:pPr>
        <w:ind w:left="4155" w:hanging="206"/>
      </w:pPr>
      <w:rPr>
        <w:rFonts w:hint="default"/>
      </w:rPr>
    </w:lvl>
    <w:lvl w:ilvl="4" w:tplc="623877AA">
      <w:numFmt w:val="bullet"/>
      <w:lvlText w:val="•"/>
      <w:lvlJc w:val="left"/>
      <w:pPr>
        <w:ind w:left="5234" w:hanging="206"/>
      </w:pPr>
      <w:rPr>
        <w:rFonts w:hint="default"/>
      </w:rPr>
    </w:lvl>
    <w:lvl w:ilvl="5" w:tplc="17BABE84">
      <w:numFmt w:val="bullet"/>
      <w:lvlText w:val="•"/>
      <w:lvlJc w:val="left"/>
      <w:pPr>
        <w:ind w:left="6312" w:hanging="206"/>
      </w:pPr>
      <w:rPr>
        <w:rFonts w:hint="default"/>
      </w:rPr>
    </w:lvl>
    <w:lvl w:ilvl="6" w:tplc="74DEE276">
      <w:numFmt w:val="bullet"/>
      <w:lvlText w:val="•"/>
      <w:lvlJc w:val="left"/>
      <w:pPr>
        <w:ind w:left="7391" w:hanging="206"/>
      </w:pPr>
      <w:rPr>
        <w:rFonts w:hint="default"/>
      </w:rPr>
    </w:lvl>
    <w:lvl w:ilvl="7" w:tplc="6F86FE02">
      <w:numFmt w:val="bullet"/>
      <w:lvlText w:val="•"/>
      <w:lvlJc w:val="left"/>
      <w:pPr>
        <w:ind w:left="8469" w:hanging="206"/>
      </w:pPr>
      <w:rPr>
        <w:rFonts w:hint="default"/>
      </w:rPr>
    </w:lvl>
    <w:lvl w:ilvl="8" w:tplc="3E802E38">
      <w:numFmt w:val="bullet"/>
      <w:lvlText w:val="•"/>
      <w:lvlJc w:val="left"/>
      <w:pPr>
        <w:ind w:left="9548" w:hanging="206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2D"/>
    <w:rsid w:val="000217FB"/>
    <w:rsid w:val="000E26D5"/>
    <w:rsid w:val="00185469"/>
    <w:rsid w:val="001A4D07"/>
    <w:rsid w:val="001D6819"/>
    <w:rsid w:val="00201678"/>
    <w:rsid w:val="0020468A"/>
    <w:rsid w:val="002164AA"/>
    <w:rsid w:val="00222AA5"/>
    <w:rsid w:val="0023345F"/>
    <w:rsid w:val="002D30E2"/>
    <w:rsid w:val="003201DE"/>
    <w:rsid w:val="003209E2"/>
    <w:rsid w:val="003342DA"/>
    <w:rsid w:val="00350466"/>
    <w:rsid w:val="00360F6D"/>
    <w:rsid w:val="003761EA"/>
    <w:rsid w:val="00385805"/>
    <w:rsid w:val="003C2ECF"/>
    <w:rsid w:val="003C3D7C"/>
    <w:rsid w:val="003C50A9"/>
    <w:rsid w:val="003C66A3"/>
    <w:rsid w:val="00411E11"/>
    <w:rsid w:val="0042308E"/>
    <w:rsid w:val="004933E3"/>
    <w:rsid w:val="004A2157"/>
    <w:rsid w:val="004A21D1"/>
    <w:rsid w:val="004E2633"/>
    <w:rsid w:val="00592751"/>
    <w:rsid w:val="005D6908"/>
    <w:rsid w:val="0061623C"/>
    <w:rsid w:val="00622B33"/>
    <w:rsid w:val="00626E74"/>
    <w:rsid w:val="006475F2"/>
    <w:rsid w:val="006C7589"/>
    <w:rsid w:val="006D53BA"/>
    <w:rsid w:val="006F63FD"/>
    <w:rsid w:val="00705855"/>
    <w:rsid w:val="0073476E"/>
    <w:rsid w:val="007505F7"/>
    <w:rsid w:val="0076377B"/>
    <w:rsid w:val="007A7D4C"/>
    <w:rsid w:val="007B5145"/>
    <w:rsid w:val="008057BE"/>
    <w:rsid w:val="00814F6A"/>
    <w:rsid w:val="0081633F"/>
    <w:rsid w:val="00833578"/>
    <w:rsid w:val="00844647"/>
    <w:rsid w:val="0085772E"/>
    <w:rsid w:val="008A53E7"/>
    <w:rsid w:val="008C7093"/>
    <w:rsid w:val="00937611"/>
    <w:rsid w:val="009576DB"/>
    <w:rsid w:val="009629D1"/>
    <w:rsid w:val="00973FB7"/>
    <w:rsid w:val="009B44BA"/>
    <w:rsid w:val="009E6603"/>
    <w:rsid w:val="009F2FF3"/>
    <w:rsid w:val="00A35F00"/>
    <w:rsid w:val="00A36B3B"/>
    <w:rsid w:val="00A36B9F"/>
    <w:rsid w:val="00A65533"/>
    <w:rsid w:val="00A65A3C"/>
    <w:rsid w:val="00A96DFF"/>
    <w:rsid w:val="00AC47F6"/>
    <w:rsid w:val="00AF011E"/>
    <w:rsid w:val="00AF2853"/>
    <w:rsid w:val="00B130F8"/>
    <w:rsid w:val="00B5512D"/>
    <w:rsid w:val="00B972F9"/>
    <w:rsid w:val="00B97BBF"/>
    <w:rsid w:val="00BA6548"/>
    <w:rsid w:val="00BC0BC0"/>
    <w:rsid w:val="00C05803"/>
    <w:rsid w:val="00C45592"/>
    <w:rsid w:val="00CC17C0"/>
    <w:rsid w:val="00CD2418"/>
    <w:rsid w:val="00CF1CE8"/>
    <w:rsid w:val="00CF21AF"/>
    <w:rsid w:val="00D03534"/>
    <w:rsid w:val="00D03CB4"/>
    <w:rsid w:val="00D331FA"/>
    <w:rsid w:val="00D503B9"/>
    <w:rsid w:val="00DC4C46"/>
    <w:rsid w:val="00DD1A98"/>
    <w:rsid w:val="00DF7B7E"/>
    <w:rsid w:val="00E25CD6"/>
    <w:rsid w:val="00E67ABF"/>
    <w:rsid w:val="00EB200D"/>
    <w:rsid w:val="00EE2B2B"/>
    <w:rsid w:val="00EE4824"/>
    <w:rsid w:val="00F96751"/>
    <w:rsid w:val="00FA34B3"/>
    <w:rsid w:val="00FE1768"/>
    <w:rsid w:val="00FE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  <w14:docId w14:val="453E9C20"/>
  <w15:chartTrackingRefBased/>
  <w15:docId w15:val="{A47E1AEF-58AA-44FD-916E-2B7E376D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2B33"/>
    <w:pPr>
      <w:widowControl w:val="0"/>
      <w:autoSpaceDE w:val="0"/>
      <w:autoSpaceDN w:val="0"/>
      <w:spacing w:before="120"/>
    </w:pPr>
    <w:rPr>
      <w:rFonts w:ascii="Calibri" w:hAnsi="Calibri" w:cs="Palatino Linotype"/>
      <w:szCs w:val="22"/>
      <w:lang w:val="de-DE" w:eastAsia="de-DE"/>
    </w:rPr>
  </w:style>
  <w:style w:type="paragraph" w:styleId="berschrift1">
    <w:name w:val="heading 1"/>
    <w:basedOn w:val="Textkrper"/>
    <w:qFormat/>
    <w:rsid w:val="00EE2B2B"/>
    <w:pPr>
      <w:spacing w:before="240" w:line="250" w:lineRule="auto"/>
      <w:ind w:right="6"/>
      <w:jc w:val="both"/>
      <w:outlineLvl w:val="0"/>
    </w:pPr>
    <w:rPr>
      <w:sz w:val="24"/>
      <w:szCs w:val="24"/>
      <w:lang w:val="de-CH"/>
    </w:rPr>
  </w:style>
  <w:style w:type="paragraph" w:styleId="berschrift2">
    <w:name w:val="heading 2"/>
    <w:basedOn w:val="Standard"/>
    <w:qFormat/>
    <w:rsid w:val="00B5512D"/>
    <w:pPr>
      <w:spacing w:line="510" w:lineRule="exact"/>
      <w:ind w:left="707"/>
      <w:outlineLvl w:val="1"/>
    </w:pPr>
    <w:rPr>
      <w:sz w:val="40"/>
      <w:szCs w:val="40"/>
    </w:rPr>
  </w:style>
  <w:style w:type="paragraph" w:styleId="berschrift3">
    <w:name w:val="heading 3"/>
    <w:basedOn w:val="Standard"/>
    <w:qFormat/>
    <w:rsid w:val="00B5512D"/>
    <w:pPr>
      <w:spacing w:line="336" w:lineRule="exact"/>
      <w:ind w:left="707"/>
      <w:outlineLvl w:val="2"/>
    </w:pPr>
    <w:rPr>
      <w:rFonts w:ascii="Arial Black" w:hAnsi="Arial Black" w:cs="Arial Black"/>
      <w:b/>
      <w:bCs/>
      <w:sz w:val="24"/>
      <w:szCs w:val="24"/>
    </w:rPr>
  </w:style>
  <w:style w:type="paragraph" w:styleId="berschrift4">
    <w:name w:val="heading 4"/>
    <w:basedOn w:val="Standard"/>
    <w:qFormat/>
    <w:rsid w:val="00B5512D"/>
    <w:pPr>
      <w:spacing w:before="94"/>
      <w:outlineLvl w:val="3"/>
    </w:pPr>
    <w:rPr>
      <w:rFonts w:ascii="Arial Black" w:hAnsi="Arial Black" w:cs="Arial Black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B5512D"/>
    <w:rPr>
      <w:szCs w:val="20"/>
    </w:rPr>
  </w:style>
  <w:style w:type="paragraph" w:customStyle="1" w:styleId="Listenabsatz1">
    <w:name w:val="Listenabsatz1"/>
    <w:basedOn w:val="Standard"/>
    <w:rsid w:val="00B5512D"/>
    <w:pPr>
      <w:ind w:left="877" w:hanging="170"/>
      <w:jc w:val="both"/>
    </w:pPr>
  </w:style>
  <w:style w:type="paragraph" w:styleId="Endnotentext">
    <w:name w:val="endnote text"/>
    <w:basedOn w:val="Standard"/>
    <w:semiHidden/>
    <w:rsid w:val="00CF1CE8"/>
    <w:rPr>
      <w:szCs w:val="20"/>
    </w:rPr>
  </w:style>
  <w:style w:type="character" w:styleId="Endnotenzeichen">
    <w:name w:val="endnote reference"/>
    <w:basedOn w:val="Absatz-Standardschriftart"/>
    <w:semiHidden/>
    <w:rsid w:val="00CF1CE8"/>
    <w:rPr>
      <w:vertAlign w:val="superscript"/>
    </w:rPr>
  </w:style>
  <w:style w:type="paragraph" w:styleId="Kopfzeile">
    <w:name w:val="header"/>
    <w:basedOn w:val="Standard"/>
    <w:rsid w:val="005927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275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92751"/>
  </w:style>
  <w:style w:type="paragraph" w:styleId="Dokumentstruktur">
    <w:name w:val="Document Map"/>
    <w:basedOn w:val="Standard"/>
    <w:semiHidden/>
    <w:rsid w:val="00A36B3B"/>
    <w:pPr>
      <w:shd w:val="clear" w:color="auto" w:fill="000080"/>
    </w:pPr>
    <w:rPr>
      <w:rFonts w:ascii="Tahoma" w:hAnsi="Tahoma" w:cs="Tahoma"/>
      <w:szCs w:val="20"/>
    </w:rPr>
  </w:style>
  <w:style w:type="table" w:styleId="Tabellenraster">
    <w:name w:val="Table Grid"/>
    <w:basedOn w:val="NormaleTabelle"/>
    <w:rsid w:val="000E26D5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622B33"/>
    <w:pPr>
      <w:spacing w:before="240" w:after="60"/>
      <w:outlineLvl w:val="0"/>
    </w:pPr>
    <w:rPr>
      <w:rFonts w:asciiTheme="minorHAnsi" w:eastAsiaTheme="majorEastAsia" w:hAnsiTheme="minorHAnsi" w:cstheme="minorHAnsi"/>
      <w:bCs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rsid w:val="00622B33"/>
    <w:rPr>
      <w:rFonts w:asciiTheme="minorHAnsi" w:eastAsiaTheme="majorEastAsia" w:hAnsiTheme="minorHAnsi" w:cstheme="minorHAnsi"/>
      <w:bCs/>
      <w:kern w:val="28"/>
      <w:sz w:val="40"/>
      <w:szCs w:val="40"/>
      <w:lang w:val="de-DE" w:eastAsia="de-DE"/>
    </w:rPr>
  </w:style>
  <w:style w:type="character" w:styleId="Hyperlink">
    <w:name w:val="Hyperlink"/>
    <w:basedOn w:val="Absatz-Standardschriftart"/>
    <w:rsid w:val="00CC17C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rsid w:val="00222AA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22AA5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Jab%C5%82o%C5%84ski-Schem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A5082EC8.dotm</Template>
  <TotalTime>0</TotalTime>
  <Pages>4</Pages>
  <Words>1257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Grätzel-Zelle: Elektrischer Strom aus Licht</vt:lpstr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Grätzel-Zelle: Elektrischer Strom aus Licht</dc:title>
  <dc:subject/>
  <dc:creator>Ehrensperger</dc:creator>
  <cp:keywords/>
  <dc:description/>
  <cp:lastModifiedBy>Jörg  Engweiler</cp:lastModifiedBy>
  <cp:revision>8</cp:revision>
  <cp:lastPrinted>2018-10-16T09:03:00Z</cp:lastPrinted>
  <dcterms:created xsi:type="dcterms:W3CDTF">2018-10-15T16:03:00Z</dcterms:created>
  <dcterms:modified xsi:type="dcterms:W3CDTF">2018-10-16T09:06:00Z</dcterms:modified>
</cp:coreProperties>
</file>